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987" w:rsidRPr="00A65D22" w:rsidRDefault="009F7987" w:rsidP="00450B98">
      <w:pPr>
        <w:spacing w:after="0" w:line="240" w:lineRule="auto"/>
        <w:jc w:val="right"/>
        <w:rPr>
          <w:rFonts w:ascii="Times New Roman" w:hAnsi="Times New Roman"/>
          <w:lang/>
        </w:rPr>
      </w:pPr>
      <w:r w:rsidRPr="00A65D22">
        <w:rPr>
          <w:rFonts w:ascii="Times New Roman" w:hAnsi="Times New Roman"/>
          <w:lang/>
        </w:rPr>
        <w:t>НАЦРТ</w:t>
      </w:r>
    </w:p>
    <w:p w:rsidR="009F7987" w:rsidRPr="00A65D22" w:rsidRDefault="009F7987" w:rsidP="00A65D22">
      <w:pPr>
        <w:spacing w:after="0" w:line="240" w:lineRule="auto"/>
        <w:ind w:firstLine="720"/>
        <w:jc w:val="both"/>
        <w:rPr>
          <w:rFonts w:ascii="Times New Roman" w:hAnsi="Times New Roman"/>
        </w:rPr>
      </w:pPr>
      <w:r w:rsidRPr="00A65D22">
        <w:rPr>
          <w:rFonts w:ascii="Times New Roman" w:hAnsi="Times New Roman"/>
        </w:rPr>
        <w:t xml:space="preserve">На основу члана 6. став 3. Закона о </w:t>
      </w:r>
      <w:r w:rsidRPr="00A65D22">
        <w:rPr>
          <w:rFonts w:ascii="Times New Roman" w:hAnsi="Times New Roman"/>
          <w:lang/>
        </w:rPr>
        <w:t>запосленима у аутономним покрајинама и јединицама локалне самоуправе</w:t>
      </w:r>
      <w:r w:rsidRPr="00A65D22">
        <w:rPr>
          <w:rFonts w:ascii="Times New Roman" w:hAnsi="Times New Roman"/>
        </w:rPr>
        <w:t xml:space="preserve"> („Службени гласник РС”, бр. </w:t>
      </w:r>
      <w:r w:rsidRPr="00A65D22">
        <w:rPr>
          <w:rFonts w:ascii="Times New Roman" w:hAnsi="Times New Roman"/>
          <w:lang/>
        </w:rPr>
        <w:t>21/16, 113/17, 113/17 – др.закон и 95/18</w:t>
      </w:r>
      <w:r w:rsidRPr="00A65D22">
        <w:rPr>
          <w:rFonts w:ascii="Times New Roman" w:hAnsi="Times New Roman"/>
          <w:lang w:val="sr-Cyrl-CS"/>
        </w:rPr>
        <w:t>),</w:t>
      </w:r>
      <w:r w:rsidRPr="00A65D22">
        <w:rPr>
          <w:rFonts w:ascii="Times New Roman" w:hAnsi="Times New Roman"/>
        </w:rPr>
        <w:t xml:space="preserve"> а у вези са чланом 242. и чланом 245. став </w:t>
      </w:r>
      <w:r w:rsidRPr="00A65D22">
        <w:rPr>
          <w:rFonts w:ascii="Times New Roman" w:hAnsi="Times New Roman"/>
          <w:lang/>
        </w:rPr>
        <w:t>2</w:t>
      </w:r>
      <w:r w:rsidRPr="00A65D22">
        <w:rPr>
          <w:rFonts w:ascii="Times New Roman" w:hAnsi="Times New Roman"/>
        </w:rPr>
        <w:t>. Закона о раду („Службени гласник РС”, бр. 24/05, 61/05, 54/09, 32/13</w:t>
      </w:r>
      <w:r w:rsidRPr="00A65D22">
        <w:rPr>
          <w:rFonts w:ascii="Times New Roman" w:hAnsi="Times New Roman"/>
          <w:lang/>
        </w:rPr>
        <w:t>,</w:t>
      </w:r>
      <w:r w:rsidRPr="00A65D22">
        <w:rPr>
          <w:rFonts w:ascii="Times New Roman" w:hAnsi="Times New Roman"/>
        </w:rPr>
        <w:t xml:space="preserve"> 75/14</w:t>
      </w:r>
      <w:r w:rsidRPr="00A65D22">
        <w:rPr>
          <w:rFonts w:ascii="Times New Roman" w:hAnsi="Times New Roman"/>
          <w:lang/>
        </w:rPr>
        <w:t>, 13/17 – УС, 113/17 и 95/18 – др.пропис</w:t>
      </w:r>
      <w:r w:rsidRPr="00A65D22">
        <w:rPr>
          <w:rFonts w:ascii="Times New Roman" w:hAnsi="Times New Roman"/>
        </w:rPr>
        <w:t>),</w:t>
      </w:r>
      <w:r w:rsidRPr="00A65D22">
        <w:rPr>
          <w:rFonts w:ascii="Times New Roman" w:hAnsi="Times New Roman"/>
          <w:lang/>
        </w:rPr>
        <w:t xml:space="preserve"> </w:t>
      </w:r>
      <w:r w:rsidRPr="00A65D22">
        <w:rPr>
          <w:rFonts w:ascii="Times New Roman" w:hAnsi="Times New Roman"/>
        </w:rPr>
        <w:t xml:space="preserve">Влада, Стална конференција градова и општина – </w:t>
      </w:r>
      <w:r w:rsidRPr="00A65D22">
        <w:rPr>
          <w:rFonts w:ascii="Times New Roman" w:hAnsi="Times New Roman"/>
          <w:lang/>
        </w:rPr>
        <w:t>Савез градова и општина Србије</w:t>
      </w:r>
      <w:r w:rsidRPr="00A65D22">
        <w:rPr>
          <w:rFonts w:ascii="Times New Roman" w:hAnsi="Times New Roman"/>
        </w:rPr>
        <w:t xml:space="preserve"> и репрезентативни синдикат</w:t>
      </w:r>
      <w:r w:rsidRPr="00A65D22">
        <w:rPr>
          <w:rFonts w:ascii="Times New Roman" w:hAnsi="Times New Roman"/>
          <w:lang/>
        </w:rPr>
        <w:t xml:space="preserve"> </w:t>
      </w:r>
      <w:r w:rsidRPr="00A65D22">
        <w:rPr>
          <w:rFonts w:ascii="Times New Roman" w:hAnsi="Times New Roman"/>
        </w:rPr>
        <w:t xml:space="preserve"> – Синдикат управе Србије (у даљем тексту: учесници) закључују</w:t>
      </w:r>
    </w:p>
    <w:p w:rsidR="009F7987" w:rsidRPr="00A65D22" w:rsidRDefault="009F7987" w:rsidP="00450B98">
      <w:pPr>
        <w:spacing w:after="0" w:line="240" w:lineRule="auto"/>
        <w:jc w:val="both"/>
        <w:rPr>
          <w:rFonts w:ascii="Times New Roman" w:hAnsi="Times New Roman"/>
          <w:lang/>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ПОСЕБАН КОЛЕКТИВНИ УГОВОР</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ЗА ЗАПОСЛЕНЕ У ЈЕДИНИЦАМА ЛОКАЛНЕ САМОУПРАВЕ</w:t>
      </w: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I.УВОДНЕ </w:t>
      </w:r>
      <w:r w:rsidRPr="00A65D22">
        <w:rPr>
          <w:rFonts w:ascii="Times New Roman" w:hAnsi="Times New Roman"/>
          <w:lang/>
        </w:rPr>
        <w:t>ОДРЕДБЕ</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lang/>
        </w:rPr>
        <w:t xml:space="preserve">Овим колективним уговором </w:t>
      </w:r>
      <w:r w:rsidRPr="00A65D22">
        <w:rPr>
          <w:rFonts w:ascii="Times New Roman" w:hAnsi="Times New Roman"/>
        </w:rPr>
        <w:t>(у даљем тексту: Уговор</w:t>
      </w:r>
      <w:r w:rsidRPr="00A65D22">
        <w:rPr>
          <w:rFonts w:ascii="Times New Roman" w:hAnsi="Times New Roman"/>
          <w:lang/>
        </w:rPr>
        <w:t>)</w:t>
      </w:r>
      <w:r w:rsidRPr="00A65D22">
        <w:rPr>
          <w:rFonts w:ascii="Times New Roman" w:hAnsi="Times New Roman"/>
        </w:rPr>
        <w:t xml:space="preserve">, уређују се права и дужности </w:t>
      </w:r>
      <w:r w:rsidRPr="00A65D22">
        <w:rPr>
          <w:rFonts w:ascii="Times New Roman" w:hAnsi="Times New Roman"/>
          <w:lang/>
        </w:rPr>
        <w:t>из</w:t>
      </w:r>
      <w:r w:rsidRPr="00A65D22">
        <w:rPr>
          <w:rFonts w:ascii="Times New Roman" w:hAnsi="Times New Roman"/>
        </w:rPr>
        <w:t xml:space="preserve">  радног односа </w:t>
      </w:r>
      <w:r w:rsidRPr="00A65D22">
        <w:rPr>
          <w:rFonts w:ascii="Times New Roman" w:hAnsi="Times New Roman"/>
          <w:lang/>
        </w:rPr>
        <w:t xml:space="preserve">запослених </w:t>
      </w:r>
      <w:r w:rsidRPr="00A65D22">
        <w:rPr>
          <w:rFonts w:ascii="Times New Roman" w:hAnsi="Times New Roman"/>
        </w:rPr>
        <w:t>у органима јединица локалн</w:t>
      </w:r>
      <w:r>
        <w:rPr>
          <w:rFonts w:ascii="Times New Roman" w:hAnsi="Times New Roman"/>
          <w:lang/>
        </w:rPr>
        <w:t>е</w:t>
      </w:r>
      <w:r>
        <w:rPr>
          <w:rFonts w:ascii="Times New Roman" w:hAnsi="Times New Roman"/>
        </w:rPr>
        <w:t xml:space="preserve"> самоупра</w:t>
      </w:r>
      <w:r>
        <w:rPr>
          <w:rFonts w:ascii="Times New Roman" w:hAnsi="Times New Roman"/>
          <w:lang/>
        </w:rPr>
        <w:t>ве</w:t>
      </w:r>
      <w:r w:rsidRPr="00A65D22">
        <w:rPr>
          <w:rFonts w:ascii="Times New Roman" w:hAnsi="Times New Roman"/>
        </w:rPr>
        <w:t>,</w:t>
      </w:r>
      <w:r w:rsidRPr="00A65D22">
        <w:rPr>
          <w:rFonts w:ascii="Times New Roman" w:hAnsi="Times New Roman"/>
          <w:lang/>
        </w:rPr>
        <w:t xml:space="preserve"> градских општина, службама и организацијама које оснива надлежни орган аутономне покрајине, јединице локалне самоуправе и градске општине, према посебном закону,</w:t>
      </w:r>
      <w:r w:rsidRPr="00A65D22">
        <w:rPr>
          <w:rFonts w:ascii="Times New Roman" w:hAnsi="Times New Roman"/>
          <w:lang/>
        </w:rPr>
        <w:t xml:space="preserve"> </w:t>
      </w:r>
      <w:r w:rsidRPr="00A65D22">
        <w:rPr>
          <w:rFonts w:ascii="Times New Roman" w:hAnsi="Times New Roman"/>
        </w:rPr>
        <w:t>ме</w:t>
      </w:r>
      <w:r w:rsidRPr="00A65D22">
        <w:rPr>
          <w:rFonts w:ascii="Times New Roman" w:hAnsi="Times New Roman"/>
          <w:lang w:val="sr-Cyrl-CS"/>
        </w:rPr>
        <w:t>ђ</w:t>
      </w:r>
      <w:r w:rsidRPr="00A65D22">
        <w:rPr>
          <w:rFonts w:ascii="Times New Roman" w:hAnsi="Times New Roman"/>
        </w:rPr>
        <w:t>усобни односи учесника овог уговора,</w:t>
      </w:r>
      <w:r w:rsidRPr="00A65D22">
        <w:rPr>
          <w:rFonts w:ascii="Times New Roman" w:hAnsi="Times New Roman"/>
          <w:lang/>
        </w:rPr>
        <w:t xml:space="preserve"> </w:t>
      </w:r>
      <w:r w:rsidRPr="00A65D22">
        <w:rPr>
          <w:rFonts w:ascii="Times New Roman" w:hAnsi="Times New Roman"/>
        </w:rPr>
        <w:t>поступак измене и допуне  овог уговора и друга питања од значаја за запослене и послодавца.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strike/>
          <w:lang/>
        </w:rPr>
        <w:t>У</w:t>
      </w:r>
      <w:r w:rsidRPr="00A65D22">
        <w:rPr>
          <w:rFonts w:ascii="Times New Roman" w:hAnsi="Times New Roman"/>
          <w:strike/>
        </w:rPr>
        <w:t>говор</w:t>
      </w:r>
      <w:r w:rsidRPr="00A65D22">
        <w:rPr>
          <w:rFonts w:ascii="Times New Roman" w:hAnsi="Times New Roman"/>
          <w:strike/>
          <w:lang/>
        </w:rPr>
        <w:t>о</w:t>
      </w:r>
      <w:r w:rsidRPr="00A65D22">
        <w:rPr>
          <w:rFonts w:ascii="Times New Roman" w:hAnsi="Times New Roman"/>
          <w:strike/>
        </w:rPr>
        <w:t>м се  утвр</w:t>
      </w:r>
      <w:r w:rsidRPr="00A65D22">
        <w:rPr>
          <w:rFonts w:ascii="Times New Roman" w:hAnsi="Times New Roman"/>
          <w:strike/>
          <w:lang w:val="sr-Cyrl-CS"/>
        </w:rPr>
        <w:t>ђ</w:t>
      </w:r>
      <w:r w:rsidRPr="00A65D22">
        <w:rPr>
          <w:rFonts w:ascii="Times New Roman" w:hAnsi="Times New Roman"/>
          <w:strike/>
        </w:rPr>
        <w:t>ују већа права и повољнији услови рада од права и услова који су утврђени законом, као и права која нису утврђена законом, уколико законом није одређено друкчије.</w:t>
      </w:r>
    </w:p>
    <w:p w:rsidR="009F7987"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Члан 2. </w:t>
      </w:r>
    </w:p>
    <w:p w:rsidR="009F7987" w:rsidRPr="00A65D22" w:rsidRDefault="009F7987" w:rsidP="00450B98">
      <w:pPr>
        <w:spacing w:after="0" w:line="240" w:lineRule="auto"/>
        <w:ind w:firstLine="720"/>
        <w:rPr>
          <w:rFonts w:ascii="Times New Roman" w:hAnsi="Times New Roman"/>
        </w:rPr>
      </w:pPr>
      <w:r w:rsidRPr="00A65D22">
        <w:rPr>
          <w:rFonts w:ascii="Times New Roman" w:hAnsi="Times New Roman"/>
        </w:rPr>
        <w:t>Уговор се непосредно примењује.</w:t>
      </w:r>
    </w:p>
    <w:p w:rsidR="009F7987" w:rsidRPr="00A65D22" w:rsidRDefault="009F7987" w:rsidP="00450B98">
      <w:pPr>
        <w:spacing w:after="0" w:line="240" w:lineRule="auto"/>
        <w:ind w:firstLine="720"/>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 </w:t>
      </w:r>
    </w:p>
    <w:p w:rsidR="009F7987" w:rsidRPr="00A65D22" w:rsidRDefault="009F7987" w:rsidP="00A65D22">
      <w:pPr>
        <w:spacing w:after="0" w:line="240" w:lineRule="auto"/>
        <w:ind w:firstLine="720"/>
        <w:jc w:val="both"/>
        <w:rPr>
          <w:rFonts w:ascii="Times New Roman" w:hAnsi="Times New Roman"/>
        </w:rPr>
      </w:pPr>
      <w:r w:rsidRPr="00A65D22">
        <w:rPr>
          <w:rFonts w:ascii="Times New Roman" w:hAnsi="Times New Roman"/>
        </w:rPr>
        <w:t xml:space="preserve">Запослени, у смислу </w:t>
      </w:r>
      <w:r w:rsidRPr="00A65D22">
        <w:rPr>
          <w:rFonts w:ascii="Times New Roman" w:hAnsi="Times New Roman"/>
          <w:lang/>
        </w:rPr>
        <w:t>овог у</w:t>
      </w:r>
      <w:r w:rsidRPr="00A65D22">
        <w:rPr>
          <w:rFonts w:ascii="Times New Roman" w:hAnsi="Times New Roman"/>
        </w:rPr>
        <w:t xml:space="preserve">говора, јесу лица која су у складу са законом засновала радни однос у </w:t>
      </w:r>
      <w:r w:rsidRPr="00A65D22">
        <w:rPr>
          <w:rFonts w:ascii="Times New Roman" w:hAnsi="Times New Roman"/>
          <w:strike/>
        </w:rPr>
        <w:t>органима аутономних</w:t>
      </w:r>
      <w:r w:rsidRPr="00A65D22">
        <w:rPr>
          <w:rFonts w:ascii="Times New Roman" w:hAnsi="Times New Roman"/>
          <w:strike/>
          <w:lang/>
        </w:rPr>
        <w:t xml:space="preserve"> покрајина</w:t>
      </w:r>
      <w:r w:rsidRPr="00A65D22">
        <w:rPr>
          <w:rFonts w:ascii="Times New Roman" w:hAnsi="Times New Roman"/>
          <w:strike/>
        </w:rPr>
        <w:t>, односно</w:t>
      </w:r>
      <w:r w:rsidRPr="00A65D22">
        <w:rPr>
          <w:rFonts w:ascii="Times New Roman" w:hAnsi="Times New Roman"/>
        </w:rPr>
        <w:t xml:space="preserve"> органима јединица локалне самоуправе.</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Послодавац, у смислу </w:t>
      </w:r>
      <w:r w:rsidRPr="00A65D22">
        <w:rPr>
          <w:rFonts w:ascii="Times New Roman" w:hAnsi="Times New Roman"/>
          <w:lang/>
        </w:rPr>
        <w:t>овог у</w:t>
      </w:r>
      <w:r w:rsidRPr="00A65D22">
        <w:rPr>
          <w:rFonts w:ascii="Times New Roman" w:hAnsi="Times New Roman"/>
        </w:rPr>
        <w:t xml:space="preserve">говора је </w:t>
      </w:r>
      <w:r w:rsidRPr="00A65D22">
        <w:rPr>
          <w:rFonts w:ascii="Times New Roman" w:hAnsi="Times New Roman"/>
          <w:strike/>
        </w:rPr>
        <w:t>аутономна покрајина, односно</w:t>
      </w:r>
      <w:r w:rsidRPr="00A65D22">
        <w:rPr>
          <w:rFonts w:ascii="Times New Roman" w:hAnsi="Times New Roman"/>
        </w:rPr>
        <w:t xml:space="preserve"> јединица локалне самоуправе </w:t>
      </w:r>
      <w:r w:rsidRPr="00A65D22">
        <w:rPr>
          <w:rFonts w:ascii="Times New Roman" w:hAnsi="Times New Roman"/>
          <w:lang/>
        </w:rPr>
        <w:t>(</w:t>
      </w:r>
      <w:r w:rsidRPr="00A65D22">
        <w:rPr>
          <w:rFonts w:ascii="Times New Roman" w:hAnsi="Times New Roman"/>
        </w:rPr>
        <w:t>у даљем тексту: Послодавац).</w:t>
      </w:r>
    </w:p>
    <w:p w:rsidR="009F7987" w:rsidRPr="00A65D22" w:rsidRDefault="009F7987" w:rsidP="00450B98">
      <w:pPr>
        <w:spacing w:after="0" w:line="240" w:lineRule="auto"/>
        <w:ind w:firstLine="720"/>
        <w:jc w:val="both"/>
        <w:rPr>
          <w:rFonts w:ascii="Times New Roman" w:hAnsi="Times New Roman"/>
          <w:strike/>
        </w:rPr>
      </w:pPr>
      <w:r w:rsidRPr="00A65D22">
        <w:rPr>
          <w:rFonts w:ascii="Times New Roman" w:hAnsi="Times New Roman"/>
          <w:strike/>
        </w:rPr>
        <w:t>У случају да је неко право из радног односа за запослене различито уре</w:t>
      </w:r>
      <w:r w:rsidRPr="00A65D22">
        <w:rPr>
          <w:rFonts w:ascii="Times New Roman" w:hAnsi="Times New Roman"/>
          <w:strike/>
          <w:lang w:val="sr-Cyrl-CS"/>
        </w:rPr>
        <w:t>ђ</w:t>
      </w:r>
      <w:r w:rsidRPr="00A65D22">
        <w:rPr>
          <w:rFonts w:ascii="Times New Roman" w:hAnsi="Times New Roman"/>
          <w:strike/>
        </w:rPr>
        <w:t>ено Законом,</w:t>
      </w:r>
      <w:r w:rsidRPr="00A65D22">
        <w:rPr>
          <w:rFonts w:ascii="Times New Roman" w:hAnsi="Times New Roman"/>
          <w:strike/>
          <w:lang/>
        </w:rPr>
        <w:t xml:space="preserve"> </w:t>
      </w:r>
      <w:r w:rsidRPr="00A65D22">
        <w:rPr>
          <w:rFonts w:ascii="Times New Roman" w:hAnsi="Times New Roman"/>
          <w:strike/>
        </w:rPr>
        <w:t>другим општим актима,уговорм о раду или овим уговорм,примењује се најповољније право.</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Уколико послодавац донесе одлуку о проширеном дејству овог уговора обавезан је да на име посебног доприноса за солидарност уплати на рачун репрезентативног синдиката,потписника овог уговора 1% од платног фонда Територијалне аутономије </w:t>
      </w:r>
      <w:r w:rsidRPr="00A65D22">
        <w:rPr>
          <w:rFonts w:ascii="Times New Roman" w:hAnsi="Times New Roman"/>
          <w:strike/>
          <w:lang w:val="sr-Cyrl-CS"/>
        </w:rPr>
        <w:t>и</w:t>
      </w:r>
      <w:r w:rsidRPr="00A65D22">
        <w:rPr>
          <w:rFonts w:ascii="Times New Roman" w:hAnsi="Times New Roman"/>
          <w:strike/>
        </w:rPr>
        <w:t xml:space="preserve"> ЈЛС предви</w:t>
      </w:r>
      <w:r w:rsidRPr="00A65D22">
        <w:rPr>
          <w:rFonts w:ascii="Times New Roman" w:hAnsi="Times New Roman"/>
          <w:strike/>
          <w:lang w:val="sr-Cyrl-CS"/>
        </w:rPr>
        <w:t>ђ</w:t>
      </w:r>
      <w:r w:rsidRPr="00A65D22">
        <w:rPr>
          <w:rFonts w:ascii="Times New Roman" w:hAnsi="Times New Roman"/>
          <w:strike/>
        </w:rPr>
        <w:t>ено буџетом.</w:t>
      </w:r>
    </w:p>
    <w:p w:rsidR="009F7987" w:rsidRPr="00A65D22" w:rsidRDefault="009F7987" w:rsidP="00450B98">
      <w:pPr>
        <w:spacing w:after="0" w:line="240" w:lineRule="auto"/>
        <w:rPr>
          <w:rFonts w:ascii="Times New Roman" w:hAnsi="Times New Roman"/>
        </w:rPr>
      </w:pPr>
      <w:r w:rsidRPr="00A65D22">
        <w:rPr>
          <w:rFonts w:ascii="Times New Roman" w:hAnsi="Times New Roman"/>
        </w:rPr>
        <w:t xml:space="preserve">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4.</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Колективним уговором код послодавца утврђују се већа права и повољнији услови рада од права и услова који су утврђени законом и </w:t>
      </w:r>
      <w:r w:rsidRPr="00A65D22">
        <w:rPr>
          <w:rFonts w:ascii="Times New Roman" w:hAnsi="Times New Roman"/>
          <w:lang/>
        </w:rPr>
        <w:t>овим у</w:t>
      </w:r>
      <w:r w:rsidRPr="00A65D22">
        <w:rPr>
          <w:rFonts w:ascii="Times New Roman" w:hAnsi="Times New Roman"/>
        </w:rPr>
        <w:t xml:space="preserve">говором, као и права која нису утврђена законом, уколико законом није одређено друкчије. </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rPr>
        <w:t xml:space="preserve"> </w:t>
      </w:r>
      <w:r w:rsidRPr="00A65D22">
        <w:rPr>
          <w:rFonts w:ascii="Times New Roman" w:hAnsi="Times New Roman"/>
          <w:strike/>
        </w:rPr>
        <w:t>Колективни уговор код послодавца закључују надлежни орган послодавца и овлашћени представник репрезентативног синдиката код послодавца, у складу са законом.</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КОЛЕКТИВНИ УГОВОР КОД ПОСЛОДАВЦА ЗАКЉУЧУЈУ </w:t>
      </w:r>
      <w:r w:rsidRPr="00A65D22">
        <w:rPr>
          <w:rFonts w:ascii="Times New Roman" w:hAnsi="Times New Roman"/>
          <w:lang/>
        </w:rPr>
        <w:t xml:space="preserve">У ИМЕ ПОСЛОДАВЦА </w:t>
      </w:r>
      <w:r w:rsidRPr="00A65D22">
        <w:rPr>
          <w:rFonts w:ascii="Times New Roman" w:hAnsi="Times New Roman"/>
        </w:rPr>
        <w:t>ПРЕДСЕДНИК ОПШТИНЕ</w:t>
      </w:r>
      <w:r w:rsidRPr="00A65D22">
        <w:rPr>
          <w:rFonts w:ascii="Times New Roman" w:hAnsi="Times New Roman"/>
          <w:lang/>
        </w:rPr>
        <w:t>, ОДНОСНО ГРАДОНАЧЕЛНИК И РЕПРЕЗЕНТАТИВНИ СИНДИКАТ КОД ПОСЛОДАВЦА У СК</w:t>
      </w:r>
      <w:r w:rsidRPr="00A65D22">
        <w:rPr>
          <w:rFonts w:ascii="Times New Roman" w:hAnsi="Times New Roman"/>
        </w:rPr>
        <w:t>ЛАДУ СА ЗАКОНОМ .</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5.</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Ако синдикат сматра да су нарушена права запослених по закону и </w:t>
      </w:r>
      <w:r w:rsidRPr="00A65D22">
        <w:rPr>
          <w:rFonts w:ascii="Times New Roman" w:hAnsi="Times New Roman"/>
          <w:lang/>
        </w:rPr>
        <w:t>овом уговору</w:t>
      </w:r>
      <w:r w:rsidRPr="00A65D22">
        <w:rPr>
          <w:rFonts w:ascii="Times New Roman" w:hAnsi="Times New Roman"/>
        </w:rPr>
        <w:t xml:space="preserve">, дужан је да обавести послодавца о потреби отклањања уочених повреда закона и </w:t>
      </w:r>
      <w:r w:rsidRPr="00A65D22">
        <w:rPr>
          <w:rFonts w:ascii="Times New Roman" w:hAnsi="Times New Roman"/>
          <w:lang/>
        </w:rPr>
        <w:t>овог уговора</w:t>
      </w:r>
      <w:r w:rsidRPr="00A65D22">
        <w:rPr>
          <w:rFonts w:ascii="Times New Roman" w:hAnsi="Times New Roman"/>
        </w:rPr>
        <w:t>.</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Синдикат може, истовремено, у складу са писаним овлашћењем запосленог, да покрене поступак код надлежне инспекције</w:t>
      </w:r>
      <w:r w:rsidRPr="00A65D22">
        <w:rPr>
          <w:rFonts w:ascii="Times New Roman" w:hAnsi="Times New Roman"/>
          <w:lang/>
        </w:rPr>
        <w:t>,</w:t>
      </w:r>
      <w:r w:rsidRPr="00A65D22">
        <w:rPr>
          <w:rFonts w:ascii="Times New Roman" w:hAnsi="Times New Roman"/>
        </w:rPr>
        <w:t xml:space="preserve"> </w:t>
      </w:r>
      <w:r w:rsidRPr="00A65D22">
        <w:rPr>
          <w:rFonts w:ascii="Times New Roman" w:hAnsi="Times New Roman"/>
          <w:lang/>
        </w:rPr>
        <w:t>ЖАЛБЕНЕ КОМИСИЈЕ</w:t>
      </w:r>
      <w:r w:rsidRPr="00A65D22">
        <w:rPr>
          <w:rFonts w:ascii="Times New Roman" w:hAnsi="Times New Roman"/>
        </w:rPr>
        <w:t xml:space="preserve"> </w:t>
      </w:r>
      <w:r w:rsidRPr="00A65D22">
        <w:rPr>
          <w:rFonts w:ascii="Times New Roman" w:hAnsi="Times New Roman"/>
          <w:lang/>
        </w:rPr>
        <w:t>И</w:t>
      </w:r>
      <w:r w:rsidRPr="00A65D22">
        <w:rPr>
          <w:rFonts w:ascii="Times New Roman" w:hAnsi="Times New Roman"/>
        </w:rPr>
        <w:t xml:space="preserve"> надлежног суда</w:t>
      </w:r>
      <w:r w:rsidRPr="00A65D22">
        <w:rPr>
          <w:rFonts w:ascii="Times New Roman" w:hAnsi="Times New Roman"/>
          <w:lang/>
        </w:rPr>
        <w:t xml:space="preserve"> </w:t>
      </w:r>
      <w:r w:rsidRPr="00A65D22">
        <w:rPr>
          <w:rFonts w:ascii="Times New Roman" w:hAnsi="Times New Roman"/>
        </w:rPr>
        <w:t xml:space="preserve">за отклањање утврђених повреда закона и </w:t>
      </w:r>
      <w:r w:rsidRPr="00A65D22">
        <w:rPr>
          <w:rFonts w:ascii="Times New Roman" w:hAnsi="Times New Roman"/>
          <w:lang/>
        </w:rPr>
        <w:t>овог уговора, У СКЛАДУ СА ЗАКОНОМ</w:t>
      </w:r>
      <w:r w:rsidRPr="00A65D22">
        <w:rPr>
          <w:rFonts w:ascii="Times New Roman" w:hAnsi="Times New Roman"/>
        </w:rPr>
        <w:t>.</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II. РАДНИ ОДНОСИ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заснива радни однос на неодређено време и одређено време.</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Радни однос може  се засновати и у својст</w:t>
      </w:r>
      <w:r w:rsidRPr="00A65D22">
        <w:rPr>
          <w:rFonts w:ascii="Times New Roman" w:hAnsi="Times New Roman"/>
          <w:strike/>
          <w:lang/>
        </w:rPr>
        <w:t>в</w:t>
      </w:r>
      <w:r w:rsidRPr="00A65D22">
        <w:rPr>
          <w:rFonts w:ascii="Times New Roman" w:hAnsi="Times New Roman"/>
          <w:strike/>
        </w:rPr>
        <w:t>у волонтера на унапред утврђеним временским перио</w:t>
      </w:r>
      <w:r w:rsidRPr="00A65D22">
        <w:rPr>
          <w:rFonts w:ascii="Times New Roman" w:hAnsi="Times New Roman"/>
          <w:strike/>
          <w:lang w:val="sr-Cyrl-CS"/>
        </w:rPr>
        <w:t>д</w:t>
      </w:r>
      <w:r w:rsidRPr="00A65D22">
        <w:rPr>
          <w:rFonts w:ascii="Times New Roman" w:hAnsi="Times New Roman"/>
          <w:strike/>
        </w:rPr>
        <w:t xml:space="preserve"> који</w:t>
      </w:r>
      <w:r w:rsidRPr="00A65D22">
        <w:rPr>
          <w:rFonts w:ascii="Times New Roman" w:hAnsi="Times New Roman"/>
          <w:strike/>
          <w:lang w:val="sr-Cyrl-CS"/>
        </w:rPr>
        <w:t xml:space="preserve"> </w:t>
      </w:r>
      <w:r w:rsidRPr="00A65D22">
        <w:rPr>
          <w:rFonts w:ascii="Times New Roman" w:hAnsi="Times New Roman"/>
          <w:strike/>
        </w:rPr>
        <w:t>не може бити краћи од 3 месеца а дужи од 6 месеци само на почетничким радним местима,чији послови не могу обављати без надзора И контроле запосленог на неодре</w:t>
      </w:r>
      <w:r w:rsidRPr="00A65D22">
        <w:rPr>
          <w:rFonts w:ascii="Times New Roman" w:hAnsi="Times New Roman"/>
          <w:strike/>
          <w:lang w:val="sr-Cyrl-CS"/>
        </w:rPr>
        <w:t>ђ</w:t>
      </w:r>
      <w:r w:rsidRPr="00A65D22">
        <w:rPr>
          <w:rFonts w:ascii="Times New Roman" w:hAnsi="Times New Roman"/>
          <w:strike/>
        </w:rPr>
        <w:t>ено време.</w:t>
      </w:r>
      <w:r w:rsidRPr="00A65D22">
        <w:rPr>
          <w:rFonts w:ascii="Times New Roman" w:hAnsi="Times New Roman"/>
          <w:strike/>
          <w:lang/>
        </w:rPr>
        <w:t xml:space="preserve"> </w:t>
      </w:r>
      <w:r w:rsidRPr="00A65D22">
        <w:rPr>
          <w:rFonts w:ascii="Times New Roman" w:hAnsi="Times New Roman"/>
          <w:strike/>
        </w:rPr>
        <w:t xml:space="preserve">Након истека  </w:t>
      </w:r>
      <w:r w:rsidRPr="00A65D22">
        <w:rPr>
          <w:rFonts w:ascii="Times New Roman" w:hAnsi="Times New Roman"/>
          <w:strike/>
          <w:lang w:val="sr-Cyrl-CS"/>
        </w:rPr>
        <w:t>р</w:t>
      </w:r>
      <w:r w:rsidRPr="00A65D22">
        <w:rPr>
          <w:rFonts w:ascii="Times New Roman" w:hAnsi="Times New Roman"/>
          <w:strike/>
        </w:rPr>
        <w:t>ока од 6 месеци радни однос може прерасти на одређено време.</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strike/>
        </w:rPr>
        <w:t>Послодавац је дужан да приликом пријема запосленог у радни однос на одређено време нарочито оцени околности које се односе на то да је лице које се прима у радни однос у ранијем период обав</w:t>
      </w:r>
      <w:r w:rsidRPr="00A65D22">
        <w:rPr>
          <w:rFonts w:ascii="Times New Roman" w:hAnsi="Times New Roman"/>
          <w:strike/>
          <w:lang w:val="sr-Cyrl-CS"/>
        </w:rPr>
        <w:t>љ</w:t>
      </w:r>
      <w:r w:rsidRPr="00A65D22">
        <w:rPr>
          <w:rFonts w:ascii="Times New Roman" w:hAnsi="Times New Roman"/>
          <w:strike/>
        </w:rPr>
        <w:t xml:space="preserve">ало послове одређеног радног места  </w:t>
      </w:r>
      <w:r w:rsidRPr="00A65D22">
        <w:rPr>
          <w:rFonts w:ascii="Times New Roman" w:hAnsi="Times New Roman"/>
          <w:strike/>
          <w:lang w:val="sr-Cyrl-CS"/>
        </w:rPr>
        <w:t>и</w:t>
      </w:r>
      <w:r w:rsidRPr="00A65D22">
        <w:rPr>
          <w:rFonts w:ascii="Times New Roman" w:hAnsi="Times New Roman"/>
          <w:strike/>
        </w:rPr>
        <w:t xml:space="preserve"> да је за то време уредно испуњавало своје радне обавезе</w:t>
      </w:r>
      <w:r w:rsidRPr="00A65D22">
        <w:rPr>
          <w:rFonts w:ascii="Times New Roman" w:hAnsi="Times New Roman"/>
        </w:rPr>
        <w:t>.</w:t>
      </w:r>
    </w:p>
    <w:p w:rsidR="009F7987" w:rsidRPr="00A65D22" w:rsidRDefault="009F7987" w:rsidP="00450B98">
      <w:pPr>
        <w:spacing w:after="0" w:line="240" w:lineRule="auto"/>
        <w:ind w:firstLine="720"/>
        <w:jc w:val="both"/>
        <w:rPr>
          <w:rFonts w:ascii="Times New Roman" w:hAnsi="Times New Roman"/>
          <w:lang/>
        </w:rPr>
      </w:pPr>
      <w:r w:rsidRPr="00A65D22">
        <w:rPr>
          <w:rFonts w:ascii="Times New Roman" w:hAnsi="Times New Roman"/>
          <w:lang/>
        </w:rPr>
        <w:t>У РАДНИ ОДНОС НА ОДРЕЂЕНО ВРЕМЕ МОЖЕ СЕ ПРИМИТИ ЛИЦЕ КОЈЕ ИСПУЊАВА УСЛОВЕ У ПОГЛЕДУ ВРСТЕ И СТЕПЕНА СТРУЧНЕ СПРЕМЕ, ПОТРЕБНОГ РАДНОГ ИСКУСТВА, КАО И ОСПОСОБЉЕНОСТИ ЗА САМОСТАЛНИ РАД НА ТОМ РАДНОМ МЕСТУ.</w:t>
      </w:r>
    </w:p>
    <w:p w:rsidR="009F7987" w:rsidRDefault="009F7987" w:rsidP="00450B98">
      <w:pPr>
        <w:spacing w:after="0" w:line="240" w:lineRule="auto"/>
        <w:ind w:firstLine="720"/>
        <w:jc w:val="both"/>
        <w:rPr>
          <w:rFonts w:ascii="Times New Roman" w:hAnsi="Times New Roman"/>
          <w:lang/>
        </w:rPr>
      </w:pPr>
      <w:r w:rsidRPr="00A65D22">
        <w:rPr>
          <w:rFonts w:ascii="Times New Roman" w:hAnsi="Times New Roman"/>
          <w:lang/>
        </w:rPr>
        <w:t>ОСПОСОБЉЕНОСТ ЗА САМОСТАЛНИ РАД У СМИСЛУ СТАВА 2. ОВОГ ЧЛАНА ПОДРАЗУМЕВА ДА ЈЕ ЛИЦЕ КОЈЕ СЕ ПРИМА У РАДНИ ОДНОС НА ОДРЕЂЕНО ВРЕМЕ РАНИЈЕ ОБАВЉАЛО ИСТЕ</w:t>
      </w:r>
      <w:r w:rsidRPr="00A65D22">
        <w:rPr>
          <w:rFonts w:ascii="Times New Roman" w:hAnsi="Times New Roman"/>
        </w:rPr>
        <w:t>,</w:t>
      </w:r>
      <w:r w:rsidRPr="00A65D22">
        <w:rPr>
          <w:rFonts w:ascii="Times New Roman" w:hAnsi="Times New Roman"/>
          <w:lang/>
        </w:rPr>
        <w:t xml:space="preserve"> СЛИЧНЕ</w:t>
      </w:r>
      <w:r w:rsidRPr="00A65D22">
        <w:rPr>
          <w:rFonts w:ascii="Times New Roman" w:hAnsi="Times New Roman"/>
        </w:rPr>
        <w:t xml:space="preserve">, </w:t>
      </w:r>
      <w:r w:rsidRPr="00A65D22">
        <w:rPr>
          <w:rFonts w:ascii="Times New Roman" w:hAnsi="Times New Roman"/>
          <w:lang/>
        </w:rPr>
        <w:t>ОДНОСНО СРОДНЕ ПОСЛОВЕ КАО ПОСЛОВИ  РАДНОГ МЕСТА ЗА ЧИЈЕ ОБАВЉАЊЕ СЕ ПРИМА У РАДНИ ОДНОС.</w:t>
      </w:r>
    </w:p>
    <w:p w:rsidR="009F7987" w:rsidRPr="00CE0169" w:rsidRDefault="009F7987" w:rsidP="00CE0169">
      <w:pPr>
        <w:spacing w:after="0" w:line="240" w:lineRule="auto"/>
        <w:ind w:firstLine="720"/>
        <w:jc w:val="both"/>
        <w:rPr>
          <w:rFonts w:ascii="Times New Roman" w:hAnsi="Times New Roman"/>
          <w:lang/>
        </w:rPr>
      </w:pPr>
      <w:r w:rsidRPr="00FA61D0">
        <w:rPr>
          <w:rFonts w:ascii="Times New Roman" w:hAnsi="Times New Roman"/>
          <w:highlight w:val="yellow"/>
          <w:lang/>
        </w:rPr>
        <w:t>УСЛОВ ИЗ СТАВА 2. И 3. ОВОГ ЧЛАНА КОЈИ СЕ ОДНОСИ НА ОСПОСОБЉЕНОСТ ЗА САМОСТАЛНИ РАД НЕ ОДНОСИ СЕ НА ПРИЈЕМ ПРИПРАВНИКА.</w:t>
      </w:r>
    </w:p>
    <w:p w:rsidR="009F7987" w:rsidRDefault="009F7987" w:rsidP="00450B98">
      <w:pPr>
        <w:spacing w:after="0" w:line="240" w:lineRule="auto"/>
        <w:ind w:firstLine="720"/>
        <w:jc w:val="both"/>
        <w:rPr>
          <w:rFonts w:ascii="Times New Roman" w:hAnsi="Times New Roman"/>
          <w:lang/>
        </w:rPr>
      </w:pPr>
      <w:r w:rsidRPr="00A65D22">
        <w:rPr>
          <w:rFonts w:ascii="Times New Roman" w:hAnsi="Times New Roman"/>
        </w:rPr>
        <w:t xml:space="preserve">Правилником се утврђују организациони делови код послодавца, </w:t>
      </w:r>
      <w:r w:rsidRPr="00A65D22">
        <w:rPr>
          <w:rFonts w:ascii="Times New Roman" w:hAnsi="Times New Roman"/>
          <w:lang/>
        </w:rPr>
        <w:t>ОПИСИ РАДНИХ МЕСТА, ЗВАЊА У КОЈИМА СУ РАДНА МЕСТА РАЗВРСТАНА, ПОТРЕБАН БРОЈ ИЗВРШИЛАЦА ЗА СВАКО РАДНО МЕСТО,</w:t>
      </w:r>
      <w:r>
        <w:rPr>
          <w:rFonts w:ascii="Times New Roman" w:hAnsi="Times New Roman"/>
          <w:lang/>
        </w:rPr>
        <w:t xml:space="preserve"> </w:t>
      </w:r>
      <w:r w:rsidRPr="00086B55">
        <w:rPr>
          <w:rFonts w:ascii="Times New Roman" w:hAnsi="Times New Roman"/>
          <w:highlight w:val="yellow"/>
          <w:lang/>
        </w:rPr>
        <w:t>РАДНА МЕСТА НАМЕШТЕНИКА</w:t>
      </w:r>
      <w:r>
        <w:rPr>
          <w:rFonts w:ascii="Times New Roman" w:hAnsi="Times New Roman"/>
          <w:lang/>
        </w:rPr>
        <w:t>,</w:t>
      </w:r>
      <w:r w:rsidRPr="00A65D22">
        <w:rPr>
          <w:rFonts w:ascii="Times New Roman" w:hAnsi="Times New Roman"/>
          <w:lang/>
        </w:rPr>
        <w:t xml:space="preserve"> ВРСТА И СТЕПЕН ОБРАЗОВАЊА, РАДНО ИСКУСТВО И ДРУГИ УСЛОВИ ЗА РАД НА СВАКОМ РАДНОМ МЕСТУ.</w:t>
      </w:r>
    </w:p>
    <w:p w:rsidR="009F7987" w:rsidRPr="00A65D22" w:rsidRDefault="009F7987" w:rsidP="00086B55">
      <w:pPr>
        <w:spacing w:after="0" w:line="240" w:lineRule="auto"/>
        <w:ind w:firstLine="720"/>
        <w:jc w:val="both"/>
        <w:rPr>
          <w:rFonts w:ascii="Times New Roman" w:hAnsi="Times New Roman"/>
          <w:strike/>
          <w:lang/>
        </w:rPr>
      </w:pPr>
      <w:r w:rsidRPr="00A65D22">
        <w:rPr>
          <w:rFonts w:ascii="Times New Roman" w:hAnsi="Times New Roman"/>
          <w:strike/>
        </w:rPr>
        <w:t>За рад на одређеним пословима, изузетно могу да се утврде највише два узастопна степена стручне спреме, односно образовања у складу са законом.</w:t>
      </w:r>
    </w:p>
    <w:p w:rsidR="009F7987" w:rsidRDefault="009F7987" w:rsidP="00450B98">
      <w:pPr>
        <w:spacing w:after="0" w:line="240" w:lineRule="auto"/>
        <w:jc w:val="both"/>
        <w:rPr>
          <w:rFonts w:ascii="Times New Roman" w:hAnsi="Times New Roman"/>
          <w:strike/>
          <w:lang/>
        </w:rPr>
      </w:pPr>
      <w:r w:rsidRPr="00A65D22">
        <w:rPr>
          <w:rFonts w:ascii="Times New Roman" w:hAnsi="Times New Roman"/>
        </w:rPr>
        <w:t xml:space="preserve"> </w:t>
      </w:r>
      <w:r w:rsidRPr="00A65D22">
        <w:rPr>
          <w:rFonts w:ascii="Times New Roman" w:hAnsi="Times New Roman"/>
          <w:strike/>
        </w:rPr>
        <w:t>Правилником се утврђује и број извршилаца.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Радни однос не може да се заснује за послове који нису утврђени Правилником.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Укупан број запослених на одређено време и радно ангажованих по другим основама мора да буде у складу са прописима којима се уређује буџетски систем.</w:t>
      </w:r>
    </w:p>
    <w:p w:rsidR="009F7987" w:rsidRPr="00A65D22" w:rsidRDefault="009F7987" w:rsidP="00450B98">
      <w:pPr>
        <w:spacing w:after="0" w:line="240" w:lineRule="auto"/>
        <w:ind w:firstLine="720"/>
        <w:jc w:val="both"/>
        <w:rPr>
          <w:rFonts w:ascii="Times New Roman" w:hAnsi="Times New Roman"/>
          <w:lang/>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Члан 7. </w:t>
      </w:r>
    </w:p>
    <w:p w:rsidR="009F7987" w:rsidRPr="00A65D22" w:rsidRDefault="009F7987" w:rsidP="00450B98">
      <w:pPr>
        <w:spacing w:after="0" w:line="240" w:lineRule="auto"/>
        <w:jc w:val="both"/>
        <w:rPr>
          <w:rFonts w:ascii="Times New Roman" w:hAnsi="Times New Roman"/>
          <w:strike/>
          <w:lang/>
        </w:rPr>
      </w:pPr>
      <w:r w:rsidRPr="00A65D22">
        <w:rPr>
          <w:rFonts w:ascii="Times New Roman" w:hAnsi="Times New Roman"/>
          <w:strike/>
        </w:rPr>
        <w:t>Правилник доноси надлежни орган код послодавца, односно лице утврђено законом или општим актом послодавца</w:t>
      </w:r>
      <w:r w:rsidRPr="00A65D22">
        <w:rPr>
          <w:rFonts w:ascii="Times New Roman" w:hAnsi="Times New Roman"/>
          <w:strike/>
          <w:lang/>
        </w:rPr>
        <w:t>.</w:t>
      </w:r>
    </w:p>
    <w:p w:rsidR="009F7987" w:rsidRPr="00A65D22" w:rsidRDefault="009F7987" w:rsidP="00450B98">
      <w:pPr>
        <w:spacing w:after="0" w:line="240" w:lineRule="auto"/>
        <w:ind w:firstLine="720"/>
        <w:jc w:val="both"/>
        <w:rPr>
          <w:rFonts w:ascii="Times New Roman" w:hAnsi="Times New Roman"/>
          <w:lang/>
        </w:rPr>
      </w:pPr>
      <w:r w:rsidRPr="00A65D22">
        <w:rPr>
          <w:rFonts w:ascii="Times New Roman" w:hAnsi="Times New Roman"/>
        </w:rPr>
        <w:t xml:space="preserve">Послодавац је дужан да у поступку </w:t>
      </w:r>
      <w:r w:rsidRPr="00A65D22">
        <w:rPr>
          <w:rFonts w:ascii="Times New Roman" w:hAnsi="Times New Roman"/>
          <w:strike/>
        </w:rPr>
        <w:t>доношења</w:t>
      </w:r>
      <w:r w:rsidRPr="00A65D22">
        <w:rPr>
          <w:rFonts w:ascii="Times New Roman" w:hAnsi="Times New Roman"/>
        </w:rPr>
        <w:t xml:space="preserve"> </w:t>
      </w:r>
      <w:r w:rsidRPr="00A65D22">
        <w:rPr>
          <w:rFonts w:ascii="Times New Roman" w:hAnsi="Times New Roman"/>
          <w:lang/>
        </w:rPr>
        <w:t xml:space="preserve">ПРИПРЕМЕ </w:t>
      </w:r>
      <w:r w:rsidRPr="00A65D22">
        <w:rPr>
          <w:rFonts w:ascii="Times New Roman" w:hAnsi="Times New Roman"/>
        </w:rPr>
        <w:t xml:space="preserve">Правилника или општих аката који су од значаја за дефинисање радно-правног и материјалног положаја запослених у органима јединица локалне самоуправе, </w:t>
      </w:r>
      <w:r w:rsidRPr="00A65D22">
        <w:rPr>
          <w:rFonts w:ascii="Times New Roman" w:hAnsi="Times New Roman"/>
          <w:lang/>
        </w:rPr>
        <w:t>ЗА</w:t>
      </w:r>
      <w:r w:rsidRPr="00A65D22">
        <w:rPr>
          <w:rFonts w:ascii="Times New Roman" w:hAnsi="Times New Roman"/>
        </w:rPr>
        <w:t xml:space="preserve">тражи мишљење </w:t>
      </w:r>
      <w:r w:rsidRPr="00A65D22">
        <w:rPr>
          <w:rFonts w:ascii="Times New Roman" w:hAnsi="Times New Roman"/>
          <w:strike/>
        </w:rPr>
        <w:t xml:space="preserve">и сагласност </w:t>
      </w:r>
      <w:r w:rsidRPr="00A65D22">
        <w:rPr>
          <w:rFonts w:ascii="Times New Roman" w:hAnsi="Times New Roman"/>
        </w:rPr>
        <w:t>репрезентативног синдиката код послодавца на предлоге тих аката</w:t>
      </w:r>
      <w:r w:rsidRPr="00A65D22">
        <w:rPr>
          <w:rFonts w:ascii="Times New Roman" w:hAnsi="Times New Roman"/>
          <w:lang/>
        </w:rPr>
        <w:t xml:space="preserve">.  </w:t>
      </w:r>
    </w:p>
    <w:p w:rsidR="009F7987" w:rsidRPr="00A65D22" w:rsidRDefault="009F7987" w:rsidP="00450B98">
      <w:pPr>
        <w:spacing w:after="0" w:line="240" w:lineRule="auto"/>
        <w:ind w:firstLine="720"/>
        <w:jc w:val="both"/>
        <w:rPr>
          <w:rFonts w:ascii="Times New Roman" w:hAnsi="Times New Roman"/>
          <w:lang/>
        </w:rPr>
      </w:pPr>
      <w:r w:rsidRPr="00A65D22">
        <w:rPr>
          <w:rFonts w:ascii="Times New Roman" w:hAnsi="Times New Roman"/>
          <w:strike/>
        </w:rPr>
        <w:t>Мишлење и сагласност  биће сатавни део  Правилника</w:t>
      </w:r>
      <w:r w:rsidRPr="00A65D22">
        <w:rPr>
          <w:rFonts w:ascii="Times New Roman" w:hAnsi="Times New Roman"/>
          <w:strike/>
          <w:lang/>
        </w:rPr>
        <w:t>.</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Репрезентативни синдикат дужан је да у року од 15 дана од дана достављања, достави своје мишљење </w:t>
      </w:r>
      <w:r w:rsidRPr="00A65D22">
        <w:rPr>
          <w:rFonts w:ascii="Times New Roman" w:hAnsi="Times New Roman"/>
          <w:strike/>
        </w:rPr>
        <w:t>и сагласност</w:t>
      </w:r>
      <w:r w:rsidRPr="00A65D22">
        <w:rPr>
          <w:rFonts w:ascii="Times New Roman" w:hAnsi="Times New Roman"/>
        </w:rPr>
        <w:t xml:space="preserve"> послодавцу.</w:t>
      </w:r>
    </w:p>
    <w:p w:rsidR="009F7987" w:rsidRPr="00A65D22" w:rsidRDefault="009F7987" w:rsidP="00450B98">
      <w:pPr>
        <w:spacing w:after="0" w:line="240" w:lineRule="auto"/>
        <w:ind w:firstLine="720"/>
        <w:jc w:val="both"/>
        <w:rPr>
          <w:rFonts w:ascii="Times New Roman" w:hAnsi="Times New Roman"/>
          <w:strike/>
        </w:rPr>
      </w:pPr>
      <w:r w:rsidRPr="00A65D22">
        <w:rPr>
          <w:rFonts w:ascii="Times New Roman" w:hAnsi="Times New Roman"/>
          <w:strike/>
          <w:lang/>
        </w:rPr>
        <w:t>АКО</w:t>
      </w:r>
      <w:r w:rsidRPr="00A65D22">
        <w:rPr>
          <w:rFonts w:ascii="Times New Roman" w:hAnsi="Times New Roman"/>
          <w:strike/>
        </w:rPr>
        <w:t xml:space="preserve"> ПОСЛОДАВАЦ </w:t>
      </w:r>
      <w:r w:rsidRPr="00A65D22">
        <w:rPr>
          <w:rFonts w:ascii="Times New Roman" w:hAnsi="Times New Roman"/>
          <w:strike/>
          <w:lang/>
        </w:rPr>
        <w:t>У ПОСТУПКУ ПРИПРЕМЕ АКТА ИЗ СТАВА 1. ОВОГ ЧЛАНА</w:t>
      </w:r>
      <w:r w:rsidRPr="00A65D22">
        <w:rPr>
          <w:rFonts w:ascii="Times New Roman" w:hAnsi="Times New Roman"/>
          <w:strike/>
        </w:rPr>
        <w:t xml:space="preserve"> НЕ </w:t>
      </w:r>
      <w:r w:rsidRPr="00A65D22">
        <w:rPr>
          <w:rFonts w:ascii="Times New Roman" w:hAnsi="Times New Roman"/>
          <w:strike/>
          <w:lang/>
        </w:rPr>
        <w:t>ЗА</w:t>
      </w:r>
      <w:r w:rsidRPr="00A65D22">
        <w:rPr>
          <w:rFonts w:ascii="Times New Roman" w:hAnsi="Times New Roman"/>
          <w:strike/>
        </w:rPr>
        <w:t xml:space="preserve">ТРАЖИ МИШЉЕЊЕ </w:t>
      </w:r>
      <w:r w:rsidRPr="00A65D22">
        <w:rPr>
          <w:rFonts w:ascii="Times New Roman" w:hAnsi="Times New Roman"/>
          <w:strike/>
          <w:lang/>
        </w:rPr>
        <w:t xml:space="preserve">СИНДИКАТА, </w:t>
      </w:r>
      <w:r w:rsidRPr="00A65D22">
        <w:rPr>
          <w:rFonts w:ascii="Times New Roman" w:hAnsi="Times New Roman"/>
          <w:strike/>
        </w:rPr>
        <w:t>СИНДИКАТ</w:t>
      </w:r>
      <w:r w:rsidRPr="00A65D22">
        <w:rPr>
          <w:rFonts w:ascii="Times New Roman" w:hAnsi="Times New Roman"/>
          <w:strike/>
          <w:lang/>
        </w:rPr>
        <w:t xml:space="preserve"> </w:t>
      </w:r>
      <w:r w:rsidRPr="00A65D22">
        <w:rPr>
          <w:rFonts w:ascii="Times New Roman" w:hAnsi="Times New Roman"/>
          <w:strike/>
        </w:rPr>
        <w:t>ЈЕ ДУЖАН ДА</w:t>
      </w:r>
      <w:r w:rsidRPr="00A65D22">
        <w:rPr>
          <w:rFonts w:ascii="Times New Roman" w:hAnsi="Times New Roman"/>
          <w:strike/>
          <w:lang/>
        </w:rPr>
        <w:t xml:space="preserve"> ПОДНЕСЕ</w:t>
      </w:r>
      <w:r w:rsidRPr="00A65D22">
        <w:rPr>
          <w:rFonts w:ascii="Times New Roman" w:hAnsi="Times New Roman"/>
          <w:strike/>
        </w:rPr>
        <w:t xml:space="preserve"> ПРИЈАВУ УПРАВНОЈ ИНСПЕКЦИЈИ.</w:t>
      </w:r>
    </w:p>
    <w:p w:rsidR="009F7987" w:rsidRPr="00A65D22" w:rsidRDefault="009F7987" w:rsidP="00450B98">
      <w:pPr>
        <w:spacing w:after="0" w:line="240" w:lineRule="auto"/>
        <w:jc w:val="center"/>
        <w:rPr>
          <w:rFonts w:ascii="Times New Roman" w:hAnsi="Times New Roman"/>
          <w:strike/>
          <w:lang w:val="sr-Cyrl-CS"/>
        </w:rPr>
      </w:pPr>
      <w:r w:rsidRPr="00A65D22">
        <w:rPr>
          <w:rFonts w:ascii="Times New Roman" w:hAnsi="Times New Roman"/>
          <w:strike/>
        </w:rPr>
        <w:t xml:space="preserve">Члан 7а </w:t>
      </w:r>
      <w:r w:rsidRPr="00A65D22">
        <w:rPr>
          <w:rFonts w:ascii="Times New Roman" w:hAnsi="Times New Roman"/>
          <w:strike/>
          <w:lang w:val="sr-Cyrl-CS"/>
        </w:rPr>
        <w:t>брисати јер је саставни део чл.6</w:t>
      </w:r>
    </w:p>
    <w:p w:rsidR="009F7987" w:rsidRPr="00A65D22" w:rsidRDefault="009F7987" w:rsidP="00450B98">
      <w:pPr>
        <w:spacing w:after="0" w:line="240" w:lineRule="auto"/>
        <w:rPr>
          <w:rFonts w:ascii="Times New Roman" w:hAnsi="Times New Roman"/>
          <w:strike/>
        </w:rPr>
      </w:pPr>
      <w:r w:rsidRPr="00A65D22">
        <w:rPr>
          <w:rFonts w:ascii="Times New Roman" w:hAnsi="Times New Roman"/>
          <w:strike/>
        </w:rPr>
        <w:t>Укупан број запослених на одређено време и радно ангажованих по другим основама мора да буде у складу са прописима којима се уређује буџетски систем.</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III. ОСНОВНА ПРАВА ЗАПОСЛЕНИХ </w:t>
      </w: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8.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има право на одговарајућу плату, безбедност и здравље на раду, здравствену заштиту, заштиту личног интегритета и друга права у случају болести или губитка радне способности, као и право на друге облике заштите у складу са законом, Анексом и другим општим актима послодавца.</w:t>
      </w: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Члан 9.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непосредно или преко својих представника имају право на информисање, изражавање својих ставова о битним питањима из области рада, као и на учешће у преговорима и закључивању колективног уговора.</w:t>
      </w:r>
    </w:p>
    <w:p w:rsidR="009F7987" w:rsidRPr="00A65D22" w:rsidRDefault="009F7987" w:rsidP="00450B98">
      <w:pPr>
        <w:spacing w:after="0" w:line="240" w:lineRule="auto"/>
        <w:ind w:firstLine="720"/>
        <w:jc w:val="both"/>
        <w:rPr>
          <w:rFonts w:ascii="Times New Roman" w:hAnsi="Times New Roman"/>
          <w:lang/>
        </w:rPr>
      </w:pPr>
      <w:r w:rsidRPr="00A65D22">
        <w:rPr>
          <w:rFonts w:ascii="Times New Roman" w:hAnsi="Times New Roman"/>
        </w:rPr>
        <w:t xml:space="preserve">Представник репрезентативног синдиката </w:t>
      </w:r>
      <w:r w:rsidRPr="00A65D22">
        <w:rPr>
          <w:rFonts w:ascii="Times New Roman" w:hAnsi="Times New Roman"/>
          <w:lang/>
        </w:rPr>
        <w:t xml:space="preserve">КОД ПОСЛОДАВЦА </w:t>
      </w:r>
      <w:r w:rsidRPr="00A65D22">
        <w:rPr>
          <w:rFonts w:ascii="Times New Roman" w:hAnsi="Times New Roman"/>
        </w:rPr>
        <w:t xml:space="preserve">има право да присуствује састанцима послодавца </w:t>
      </w:r>
      <w:r w:rsidRPr="00A65D22">
        <w:rPr>
          <w:rFonts w:ascii="Times New Roman" w:hAnsi="Times New Roman"/>
          <w:strike/>
        </w:rPr>
        <w:t>када је у питању</w:t>
      </w:r>
      <w:r w:rsidRPr="00A65D22">
        <w:rPr>
          <w:rFonts w:ascii="Times New Roman" w:hAnsi="Times New Roman"/>
        </w:rPr>
        <w:t xml:space="preserve"> </w:t>
      </w:r>
      <w:r w:rsidRPr="00A65D22">
        <w:rPr>
          <w:rFonts w:ascii="Times New Roman" w:hAnsi="Times New Roman"/>
          <w:lang/>
        </w:rPr>
        <w:t>НА КОЈИМА СЕ РАЗМАТРАЈУ ПИТАЊА ВЕЗАНА</w:t>
      </w:r>
      <w:r w:rsidRPr="00A65D22">
        <w:rPr>
          <w:rFonts w:ascii="Times New Roman" w:hAnsi="Times New Roman"/>
          <w:lang/>
        </w:rPr>
        <w:t xml:space="preserve"> ЗА </w:t>
      </w:r>
      <w:r w:rsidRPr="00A65D22">
        <w:rPr>
          <w:rFonts w:ascii="Times New Roman" w:hAnsi="Times New Roman"/>
        </w:rPr>
        <w:t xml:space="preserve">материјални и </w:t>
      </w:r>
      <w:r w:rsidRPr="00A65D22">
        <w:rPr>
          <w:rFonts w:ascii="Times New Roman" w:hAnsi="Times New Roman"/>
          <w:strike/>
          <w:lang/>
        </w:rPr>
        <w:t>социјални</w:t>
      </w:r>
      <w:r w:rsidRPr="00A65D22">
        <w:rPr>
          <w:rFonts w:ascii="Times New Roman" w:hAnsi="Times New Roman"/>
          <w:lang/>
        </w:rPr>
        <w:t xml:space="preserve"> </w:t>
      </w:r>
      <w:r w:rsidRPr="00A65D22">
        <w:rPr>
          <w:rFonts w:ascii="Times New Roman" w:hAnsi="Times New Roman"/>
          <w:lang/>
        </w:rPr>
        <w:t>РАДНО-ПРАВНИ с</w:t>
      </w:r>
      <w:r w:rsidRPr="00A65D22">
        <w:rPr>
          <w:rFonts w:ascii="Times New Roman" w:hAnsi="Times New Roman"/>
        </w:rPr>
        <w:t>татус запослених.</w:t>
      </w:r>
      <w:r w:rsidRPr="00A65D22">
        <w:rPr>
          <w:rFonts w:ascii="Times New Roman" w:hAnsi="Times New Roman"/>
          <w:lang/>
        </w:rPr>
        <w:t xml:space="preserve"> </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Послодавац је дужан да позове представника репрезентативног синдиката када се разматрају питања,радон правног статуса запосленог и материјални и социјални статус запослених </w:t>
      </w:r>
    </w:p>
    <w:p w:rsidR="009F7987" w:rsidRPr="00A65D22" w:rsidRDefault="009F7987" w:rsidP="00450B98">
      <w:pPr>
        <w:spacing w:after="0" w:line="240" w:lineRule="auto"/>
        <w:jc w:val="both"/>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10.</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Послодавац је дужан да запосленом обезбеди здраве и сигурне услове рада ради заштите живота и здравља у складу са законом и другим прописима из области безбедности и здравља на раду.</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IV. ОБРАЗОВАЊЕ, СТРУЧНО ОСПОСОБЉАВАЊЕ И УСАВРШАВАЊЕ ЗАПОСЛЕНИХ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11.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Право и дужност запосленог је да се у току рада стручно оспособљава и усавршава за рад.</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Послодавац је дужан да сачини програм стручног оспособљавања и усавршавања запослених у складу са финансијским планом и средствима обезбеђеним у буџету.</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Послодавац је дужан да обезбеди вођење евиденција о стручном оспособљавању и усавршавању.</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кога послодавац упути на стручно оспособљавање и усавршавање, има право на накнаду плате,</w:t>
      </w:r>
      <w:r w:rsidRPr="00A65D22">
        <w:rPr>
          <w:rFonts w:ascii="Times New Roman" w:hAnsi="Times New Roman"/>
          <w:strike/>
        </w:rPr>
        <w:t>као да се налази на раду</w:t>
      </w:r>
      <w:r w:rsidRPr="00A65D22">
        <w:rPr>
          <w:rFonts w:ascii="Times New Roman" w:hAnsi="Times New Roman"/>
        </w:rPr>
        <w:t>,</w:t>
      </w:r>
      <w:r w:rsidRPr="00A65D22">
        <w:rPr>
          <w:rFonts w:ascii="Times New Roman" w:hAnsi="Times New Roman"/>
          <w:lang/>
        </w:rPr>
        <w:t xml:space="preserve"> </w:t>
      </w:r>
      <w:r w:rsidRPr="00A65D22">
        <w:rPr>
          <w:rFonts w:ascii="Times New Roman" w:hAnsi="Times New Roman"/>
          <w:lang/>
        </w:rPr>
        <w:t>У ВИСИНИ ОСНОВНЕ ПЛАТЕ УВЕЋАНЕ ЗА МИНУЛИ РАД,</w:t>
      </w:r>
      <w:r w:rsidRPr="00A65D22">
        <w:rPr>
          <w:rFonts w:ascii="Times New Roman" w:hAnsi="Times New Roman"/>
        </w:rPr>
        <w:t xml:space="preserve"> накнаду трошкова стручног оспособљавања и усавршавања, котизације и набавке уџбеника.</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12.</w:t>
      </w:r>
    </w:p>
    <w:p w:rsidR="009F7987" w:rsidRPr="00A65D22" w:rsidRDefault="009F7987" w:rsidP="00CE0169">
      <w:pPr>
        <w:spacing w:after="0" w:line="240" w:lineRule="auto"/>
        <w:ind w:firstLine="720"/>
        <w:jc w:val="both"/>
        <w:rPr>
          <w:rFonts w:ascii="Times New Roman" w:hAnsi="Times New Roman"/>
          <w:lang/>
        </w:rPr>
      </w:pPr>
      <w:r w:rsidRPr="00A65D22">
        <w:rPr>
          <w:rFonts w:ascii="Times New Roman" w:hAnsi="Times New Roman"/>
          <w:lang/>
        </w:rPr>
        <w:t>СЛУЖБЕНИК КОЈИ ЗАВРШИ ДОДАТНО ОБРАЗОВАЊЕ КОЈЕ МУ ЈЕ ОМОГУЋИО ПОСЛОДАВАЦ У СКЛАДУ СА ЗАКОНОМ, ПРЕМЕШТА СЕ НА НЕПОПУЊЕНО РАДНО МЕСТО РАЗВРСТАНО У НАЈНИЖЕ ЗВАЊЕ ЗА СТЕПЕН ОБРАЗОВАЊА КОЈИ ЈЕ СТЕКАО ДОДАТНИМ ОБРАЗОВАЊЕМ.</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који стекне додатно образовање, може бити распоређен, односно постављен на упражњено радно место за које испуњава услове за обављање послова радног места у складу са Правилником.</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који је од стране и о трошку послодавца</w:t>
      </w:r>
      <w:r w:rsidRPr="00A65D22">
        <w:rPr>
          <w:rFonts w:ascii="Times New Roman" w:hAnsi="Times New Roman"/>
          <w:lang/>
        </w:rPr>
        <w:t xml:space="preserve"> ЗАВРШИО</w:t>
      </w:r>
      <w:r w:rsidRPr="00A65D22">
        <w:rPr>
          <w:rFonts w:ascii="Times New Roman" w:hAnsi="Times New Roman"/>
        </w:rPr>
        <w:t xml:space="preserve"> </w:t>
      </w:r>
      <w:r w:rsidRPr="00A65D22">
        <w:rPr>
          <w:rFonts w:ascii="Times New Roman" w:hAnsi="Times New Roman"/>
          <w:lang/>
        </w:rPr>
        <w:t xml:space="preserve">ДОДАТНО ОБРАЗОВАЊЕ </w:t>
      </w:r>
      <w:r w:rsidRPr="00A65D22">
        <w:rPr>
          <w:rFonts w:ascii="Times New Roman" w:hAnsi="Times New Roman"/>
          <w:strike/>
        </w:rPr>
        <w:t>програмом стручног оспособљавања и усавршавања запослених, упућен на стручно оспособљавање и усавршавање,</w:t>
      </w:r>
      <w:r w:rsidRPr="00A65D22">
        <w:rPr>
          <w:rFonts w:ascii="Times New Roman" w:hAnsi="Times New Roman"/>
        </w:rPr>
        <w:t xml:space="preserve"> а који у року од годину дана од дана </w:t>
      </w:r>
      <w:r w:rsidRPr="00A65D22">
        <w:rPr>
          <w:rFonts w:ascii="Times New Roman" w:hAnsi="Times New Roman"/>
          <w:lang/>
        </w:rPr>
        <w:t>ОКОНЧАЊА ОБРАЗОВАЊА</w:t>
      </w:r>
      <w:r w:rsidRPr="00A65D22">
        <w:rPr>
          <w:rFonts w:ascii="Times New Roman" w:hAnsi="Times New Roman"/>
        </w:rPr>
        <w:t xml:space="preserve"> не буде распоређен на непопуњено радно место, нема обавезу да остане у радном односу код послодавца, нити да надокнади трошкове</w:t>
      </w:r>
      <w:r w:rsidRPr="00A65D22">
        <w:rPr>
          <w:rFonts w:ascii="Times New Roman" w:hAnsi="Times New Roman"/>
          <w:lang/>
        </w:rPr>
        <w:t xml:space="preserve"> ОБРАЗОВАЊА</w:t>
      </w:r>
      <w:r w:rsidRPr="00A65D22">
        <w:rPr>
          <w:rFonts w:ascii="Times New Roman" w:hAnsi="Times New Roman"/>
        </w:rPr>
        <w:t xml:space="preserve"> </w:t>
      </w:r>
      <w:r w:rsidRPr="00A65D22">
        <w:rPr>
          <w:rFonts w:ascii="Times New Roman" w:hAnsi="Times New Roman"/>
          <w:strike/>
        </w:rPr>
        <w:t>стручног оспособљавања и усавршавања</w:t>
      </w:r>
      <w:r w:rsidRPr="00A65D22">
        <w:rPr>
          <w:rFonts w:ascii="Times New Roman" w:hAnsi="Times New Roman"/>
        </w:rPr>
        <w:t>, осим ако законом није другачије утврђено.</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V. РАДНО ВРЕМЕ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1. Пуно радно време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13. </w:t>
      </w:r>
    </w:p>
    <w:p w:rsidR="009F7987" w:rsidRPr="00A65D22" w:rsidRDefault="009F7987" w:rsidP="00450B98">
      <w:pPr>
        <w:spacing w:after="0" w:line="240" w:lineRule="auto"/>
        <w:ind w:firstLine="720"/>
        <w:rPr>
          <w:rFonts w:ascii="Times New Roman" w:hAnsi="Times New Roman"/>
        </w:rPr>
      </w:pPr>
      <w:r w:rsidRPr="00A65D22">
        <w:rPr>
          <w:rFonts w:ascii="Times New Roman" w:hAnsi="Times New Roman"/>
        </w:rPr>
        <w:t>Пуно радно време износи 40 часова недељно, ако законом није другачије одређено.</w:t>
      </w:r>
    </w:p>
    <w:p w:rsidR="009F7987" w:rsidRPr="00A65D22" w:rsidRDefault="009F7987" w:rsidP="00450B98">
      <w:pPr>
        <w:spacing w:after="0" w:line="240" w:lineRule="auto"/>
        <w:ind w:firstLine="720"/>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2. Распоред радног времена запосленог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14.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lang/>
        </w:rPr>
        <w:t>П</w:t>
      </w:r>
      <w:r w:rsidRPr="00A65D22">
        <w:rPr>
          <w:rFonts w:ascii="Times New Roman" w:hAnsi="Times New Roman"/>
        </w:rPr>
        <w:t xml:space="preserve">ослодавац утврђује распоред радног времена запосленог за период од </w:t>
      </w:r>
      <w:r w:rsidRPr="0046735B">
        <w:rPr>
          <w:rFonts w:ascii="Times New Roman" w:hAnsi="Times New Roman"/>
          <w:highlight w:val="yellow"/>
          <w:lang/>
        </w:rPr>
        <w:t>НАЈМАЊЕ</w:t>
      </w:r>
      <w:r>
        <w:rPr>
          <w:rFonts w:ascii="Times New Roman" w:hAnsi="Times New Roman"/>
          <w:lang/>
        </w:rPr>
        <w:t xml:space="preserve"> </w:t>
      </w:r>
      <w:r w:rsidRPr="00A65D22">
        <w:rPr>
          <w:rFonts w:ascii="Times New Roman" w:hAnsi="Times New Roman"/>
        </w:rPr>
        <w:t>четири недеље (месец дана).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Распоред радног времена запосленог се објављује најмање десет дана пре примене.</w:t>
      </w:r>
    </w:p>
    <w:p w:rsidR="009F7987" w:rsidRPr="00CE0169" w:rsidRDefault="009F7987" w:rsidP="00450B98">
      <w:pPr>
        <w:spacing w:after="0" w:line="240" w:lineRule="auto"/>
        <w:ind w:firstLine="720"/>
        <w:jc w:val="both"/>
        <w:rPr>
          <w:rFonts w:ascii="Times New Roman" w:hAnsi="Times New Roman"/>
          <w:strike/>
          <w:lang/>
        </w:rPr>
      </w:pPr>
      <w:r w:rsidRPr="00CE0169">
        <w:rPr>
          <w:rFonts w:ascii="Times New Roman" w:hAnsi="Times New Roman"/>
          <w:strike/>
          <w:highlight w:val="yellow"/>
          <w:lang/>
        </w:rPr>
        <w:t>АКО ЈЕ КОД ПОСЛОДАВЦА РАД ОРГАНИЗОВАН У СМЕНАМА, ПОСЛОДАВАЦ ЈЕ ДУЖАН ДА ЗАПОСЛЕНОГ ОБАВЕСТИ О РАСПОРЕДУ И ПРОМЕНИ РАСПОРЕДА РАДНОГ ВРЕМЕНА НАЈМАЊЕ ТРИДЕСЕТ ДАНА УНАПРЕД.</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Изузетно од ст. </w:t>
      </w:r>
      <w:r w:rsidRPr="00A65D22">
        <w:rPr>
          <w:rFonts w:ascii="Times New Roman" w:hAnsi="Times New Roman"/>
          <w:lang/>
        </w:rPr>
        <w:t>2.</w:t>
      </w:r>
      <w:r w:rsidRPr="00A65D22">
        <w:rPr>
          <w:rFonts w:ascii="Times New Roman" w:hAnsi="Times New Roman"/>
        </w:rPr>
        <w:t xml:space="preserve"> и </w:t>
      </w:r>
      <w:r w:rsidRPr="00A65D22">
        <w:rPr>
          <w:rFonts w:ascii="Times New Roman" w:hAnsi="Times New Roman"/>
          <w:lang/>
        </w:rPr>
        <w:t>3</w:t>
      </w:r>
      <w:r w:rsidRPr="00A65D22">
        <w:rPr>
          <w:rFonts w:ascii="Times New Roman" w:hAnsi="Times New Roman"/>
        </w:rPr>
        <w:t>. овог члана распоред радног времена запосленог може бити промењен и пре истека рока од десет</w:t>
      </w:r>
      <w:r w:rsidRPr="00A65D22">
        <w:rPr>
          <w:rFonts w:ascii="Times New Roman" w:hAnsi="Times New Roman"/>
          <w:lang/>
        </w:rPr>
        <w:t xml:space="preserve">, </w:t>
      </w:r>
      <w:r w:rsidRPr="00086B55">
        <w:rPr>
          <w:rFonts w:ascii="Times New Roman" w:hAnsi="Times New Roman"/>
          <w:strike/>
          <w:highlight w:val="yellow"/>
          <w:lang/>
        </w:rPr>
        <w:t>ОДНОСНО ТРИДЕСЕТ</w:t>
      </w:r>
      <w:r w:rsidRPr="00A65D22">
        <w:rPr>
          <w:rFonts w:ascii="Times New Roman" w:hAnsi="Times New Roman"/>
        </w:rPr>
        <w:t xml:space="preserve"> дана од дана обавештења запосленог, у случајевима који се не могу унапред предвидети</w:t>
      </w:r>
      <w:r w:rsidRPr="00A65D22">
        <w:rPr>
          <w:rFonts w:ascii="Times New Roman" w:hAnsi="Times New Roman"/>
          <w:lang/>
        </w:rPr>
        <w:t>, АЛИ НИ ТАДА КРАЋЕМ ОД 48 ЧАСОВА УНАПРЕД</w:t>
      </w:r>
      <w:r w:rsidRPr="00A65D22">
        <w:rPr>
          <w:rFonts w:ascii="Times New Roman" w:hAnsi="Times New Roman"/>
        </w:rPr>
        <w:t>.</w:t>
      </w:r>
    </w:p>
    <w:p w:rsidR="009F7987" w:rsidRPr="00A65D22" w:rsidRDefault="009F7987" w:rsidP="00450B98">
      <w:pPr>
        <w:spacing w:after="0" w:line="240" w:lineRule="auto"/>
        <w:jc w:val="both"/>
        <w:rPr>
          <w:rFonts w:ascii="Times New Roman" w:hAnsi="Times New Roman"/>
          <w:strike/>
          <w:lang/>
        </w:rPr>
      </w:pPr>
      <w:r w:rsidRPr="00A65D22">
        <w:rPr>
          <w:rFonts w:ascii="Times New Roman" w:hAnsi="Times New Roman"/>
          <w:strike/>
        </w:rPr>
        <w:t>Непосредни руководилац мора запосленог да обавести о промени његовог распореда радног времена.у писменом облику-</w:t>
      </w:r>
      <w:r w:rsidRPr="00A65D22">
        <w:rPr>
          <w:rFonts w:ascii="Times New Roman" w:hAnsi="Times New Roman"/>
          <w:strike/>
          <w:lang/>
        </w:rPr>
        <w:t xml:space="preserve"> најмање 5 дана унапред.</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Распоредом радног времена или увођењем прековременог рада не може се запосленом ускратити дневни одмор од најмање 12 сати непрекидно нити недељни одмор од најмање 24 сата непрекидно.</w:t>
      </w:r>
    </w:p>
    <w:p w:rsidR="009F7987" w:rsidRPr="000837FD" w:rsidRDefault="009F7987" w:rsidP="00450B98">
      <w:pPr>
        <w:spacing w:after="0" w:line="240" w:lineRule="auto"/>
        <w:ind w:firstLine="720"/>
        <w:jc w:val="both"/>
        <w:rPr>
          <w:rFonts w:ascii="Times New Roman" w:hAnsi="Times New Roman"/>
          <w:lang/>
        </w:rPr>
      </w:pPr>
      <w:r w:rsidRPr="00BE54C0">
        <w:rPr>
          <w:rFonts w:ascii="Times New Roman" w:hAnsi="Times New Roman"/>
          <w:strike/>
          <w:highlight w:val="yellow"/>
        </w:rPr>
        <w:t>Послодавац је дужан да у случају увођења прековременог рада запосленом изда решење о прековременом раду у складу са законом</w:t>
      </w:r>
      <w:r w:rsidRPr="00A65D22">
        <w:rPr>
          <w:rFonts w:ascii="Times New Roman" w:hAnsi="Times New Roman"/>
        </w:rPr>
        <w:t>.</w:t>
      </w:r>
      <w:r>
        <w:rPr>
          <w:rFonts w:ascii="Times New Roman" w:hAnsi="Times New Roman"/>
          <w:color w:val="FF0000"/>
          <w:lang/>
        </w:rPr>
        <w:t xml:space="preserve"> </w:t>
      </w:r>
    </w:p>
    <w:p w:rsidR="009F7987" w:rsidRPr="00A65D22" w:rsidRDefault="009F7987" w:rsidP="00450B98">
      <w:pPr>
        <w:spacing w:after="0" w:line="240" w:lineRule="auto"/>
        <w:ind w:firstLine="720"/>
        <w:jc w:val="both"/>
        <w:rPr>
          <w:rFonts w:ascii="Times New Roman" w:hAnsi="Times New Roman"/>
        </w:rPr>
      </w:pPr>
      <w:bookmarkStart w:id="0" w:name="_GoBack"/>
      <w:bookmarkEnd w:id="0"/>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3. Скраћено радно време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15.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Запосленима који раде на нарочито тешким, напорним и за здравље штетним пословима на којима и поред примене одговарајућих мера безбедности и заштите живота и здравља на раду, средстава и опреме личне заштите, постоји повећано штетно дејство на здравље запосленог скраћује се радно време сразмерно штетном дејству услова рада на здравље и радну способност запосленог.</w:t>
      </w:r>
    </w:p>
    <w:p w:rsidR="009F7987" w:rsidRPr="00A65D22" w:rsidRDefault="009F7987" w:rsidP="00450B98">
      <w:pPr>
        <w:spacing w:after="0" w:line="240" w:lineRule="auto"/>
        <w:jc w:val="both"/>
        <w:rPr>
          <w:rFonts w:ascii="Times New Roman" w:hAnsi="Times New Roman"/>
          <w:strike/>
          <w:lang/>
        </w:rPr>
      </w:pPr>
      <w:r w:rsidRPr="00A65D22">
        <w:rPr>
          <w:rFonts w:ascii="Times New Roman" w:hAnsi="Times New Roman"/>
          <w:strike/>
        </w:rPr>
        <w:t>Послодавац је обавезан да у року од три месеца од потписивања овог уговора уради стручну анализу и процену ризика радних места,</w:t>
      </w:r>
      <w:r w:rsidRPr="00A65D22">
        <w:rPr>
          <w:rFonts w:ascii="Times New Roman" w:hAnsi="Times New Roman"/>
          <w:strike/>
          <w:lang/>
        </w:rPr>
        <w:t xml:space="preserve"> </w:t>
      </w:r>
      <w:r w:rsidRPr="00A65D22">
        <w:rPr>
          <w:rFonts w:ascii="Times New Roman" w:hAnsi="Times New Roman"/>
          <w:strike/>
        </w:rPr>
        <w:t xml:space="preserve">као </w:t>
      </w:r>
      <w:r w:rsidRPr="00A65D22">
        <w:rPr>
          <w:rFonts w:ascii="Times New Roman" w:hAnsi="Times New Roman"/>
          <w:strike/>
          <w:lang/>
        </w:rPr>
        <w:t>и</w:t>
      </w:r>
      <w:r w:rsidRPr="00A65D22">
        <w:rPr>
          <w:rFonts w:ascii="Times New Roman" w:hAnsi="Times New Roman"/>
          <w:strike/>
        </w:rPr>
        <w:t xml:space="preserve"> да о донесе правилник</w:t>
      </w:r>
      <w:r w:rsidRPr="00A65D22">
        <w:rPr>
          <w:rFonts w:ascii="Times New Roman" w:hAnsi="Times New Roman"/>
          <w:strike/>
          <w:lang/>
        </w:rPr>
        <w:t>.</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На основу извршене процене ризика и стручне анализе, за радно место са повећаним ризиком, може да се као превентивна мера за безбедан и здрав рад утврди скраћено радно време, додатне и једнократне паузе, као и друге мере.</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VI. ОДМОРИ И ОДСУСТВА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1. Одмор у току дневног рада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16. </w:t>
      </w:r>
    </w:p>
    <w:p w:rsidR="009F7987" w:rsidRPr="00A65D22" w:rsidRDefault="009F7987" w:rsidP="00450B98">
      <w:pPr>
        <w:tabs>
          <w:tab w:val="left" w:pos="240"/>
        </w:tabs>
        <w:spacing w:after="0" w:line="240" w:lineRule="auto"/>
        <w:jc w:val="both"/>
        <w:rPr>
          <w:rFonts w:ascii="Times New Roman" w:hAnsi="Times New Roman"/>
          <w:lang/>
        </w:rPr>
      </w:pPr>
      <w:r w:rsidRPr="00A65D22">
        <w:rPr>
          <w:rFonts w:ascii="Times New Roman" w:hAnsi="Times New Roman"/>
        </w:rPr>
        <w:tab/>
        <w:t xml:space="preserve">Запослени </w:t>
      </w:r>
      <w:r w:rsidRPr="00A65D22">
        <w:rPr>
          <w:rFonts w:ascii="Times New Roman" w:hAnsi="Times New Roman"/>
          <w:lang/>
        </w:rPr>
        <w:t xml:space="preserve">који ради најмање шест часова дневно </w:t>
      </w:r>
      <w:r w:rsidRPr="00A65D22">
        <w:rPr>
          <w:rFonts w:ascii="Times New Roman" w:hAnsi="Times New Roman"/>
        </w:rPr>
        <w:t xml:space="preserve">има право на </w:t>
      </w:r>
      <w:r w:rsidRPr="00A65D22">
        <w:rPr>
          <w:rFonts w:ascii="Times New Roman" w:hAnsi="Times New Roman"/>
          <w:lang/>
        </w:rPr>
        <w:t>одмор у току дневног рада</w:t>
      </w:r>
      <w:r w:rsidRPr="00A65D22">
        <w:rPr>
          <w:rFonts w:ascii="Times New Roman" w:hAnsi="Times New Roman"/>
        </w:rPr>
        <w:t xml:space="preserve"> у  трајању од тридесет минута</w:t>
      </w:r>
      <w:r w:rsidRPr="00A65D22">
        <w:rPr>
          <w:rFonts w:ascii="Times New Roman" w:hAnsi="Times New Roman"/>
          <w:lang/>
        </w:rPr>
        <w:t>.</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који ради дуже од пуног радног времена, али не дуже од 12 часова дневно има право на одмор у току рада од 60 минута.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 време коришћења дневног одмора запослени има право да напусти радно место и просторије послодавца.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Одмор у току дневног рада не може се користити на почетку и на крају радног времена.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Време одмора из ст. 1. и 2. овог члана урачунава се у радно време.</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lang/>
        </w:rPr>
        <w:t xml:space="preserve">2. </w:t>
      </w:r>
      <w:r w:rsidRPr="00A65D22">
        <w:rPr>
          <w:rFonts w:ascii="Times New Roman" w:hAnsi="Times New Roman"/>
        </w:rPr>
        <w:t>Мерила за утврђивање годишњег одмора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17. </w:t>
      </w:r>
    </w:p>
    <w:p w:rsidR="009F7987" w:rsidRPr="00A65D22" w:rsidRDefault="009F7987" w:rsidP="00450B98">
      <w:pPr>
        <w:spacing w:after="0" w:line="240" w:lineRule="auto"/>
        <w:ind w:firstLine="600"/>
        <w:jc w:val="both"/>
        <w:rPr>
          <w:rFonts w:ascii="Times New Roman" w:hAnsi="Times New Roman"/>
        </w:rPr>
      </w:pPr>
      <w:r w:rsidRPr="00A65D22">
        <w:rPr>
          <w:rFonts w:ascii="Times New Roman" w:hAnsi="Times New Roman"/>
        </w:rPr>
        <w:t xml:space="preserve">Дужина годишњег одмора запосленог утврђује се тако што се законски минимум од 20 радних дана увећава према следећим критеријумима, и то: </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1) По основу доприноса на раду:</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 xml:space="preserve">(1) запосленом </w:t>
      </w:r>
      <w:r w:rsidRPr="00A65D22">
        <w:rPr>
          <w:rFonts w:ascii="Times New Roman" w:hAnsi="Times New Roman"/>
          <w:lang/>
        </w:rPr>
        <w:t>са оценом „истиче се“</w:t>
      </w:r>
      <w:r w:rsidRPr="00A65D22">
        <w:rPr>
          <w:rFonts w:ascii="Times New Roman" w:hAnsi="Times New Roman"/>
        </w:rPr>
        <w:t xml:space="preserve"> - за 5 радних дана,</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 xml:space="preserve">(2) запосленом </w:t>
      </w:r>
      <w:r w:rsidRPr="00A65D22">
        <w:rPr>
          <w:rFonts w:ascii="Times New Roman" w:hAnsi="Times New Roman"/>
          <w:lang/>
        </w:rPr>
        <w:t>са оценом „добар“</w:t>
      </w:r>
      <w:r w:rsidRPr="00A65D22">
        <w:rPr>
          <w:rFonts w:ascii="Times New Roman" w:hAnsi="Times New Roman"/>
        </w:rPr>
        <w:t xml:space="preserve"> - за 3 радна дана,</w:t>
      </w:r>
    </w:p>
    <w:p w:rsidR="009F7987" w:rsidRPr="00A65D22" w:rsidRDefault="009F7987" w:rsidP="00450B98">
      <w:pPr>
        <w:spacing w:after="0" w:line="240" w:lineRule="auto"/>
        <w:ind w:left="1200"/>
        <w:rPr>
          <w:rFonts w:ascii="Times New Roman" w:hAnsi="Times New Roman"/>
          <w:strike/>
        </w:rPr>
      </w:pPr>
      <w:r w:rsidRPr="00A65D22">
        <w:rPr>
          <w:rFonts w:ascii="Times New Roman" w:hAnsi="Times New Roman"/>
          <w:strike/>
        </w:rPr>
        <w:t xml:space="preserve">(3) запосленом </w:t>
      </w:r>
      <w:r w:rsidRPr="00A65D22">
        <w:rPr>
          <w:rFonts w:ascii="Times New Roman" w:hAnsi="Times New Roman"/>
          <w:strike/>
          <w:lang/>
        </w:rPr>
        <w:t xml:space="preserve">са оценом „задовољава“ </w:t>
      </w:r>
      <w:r w:rsidRPr="00A65D22">
        <w:rPr>
          <w:rFonts w:ascii="Times New Roman" w:hAnsi="Times New Roman"/>
          <w:strike/>
        </w:rPr>
        <w:t xml:space="preserve"> - 1 радни дан;</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2) По основу стручне спреме</w:t>
      </w:r>
      <w:r w:rsidRPr="00A65D22">
        <w:rPr>
          <w:rFonts w:ascii="Times New Roman" w:hAnsi="Times New Roman"/>
          <w:lang/>
        </w:rPr>
        <w:t>, односно образовања</w:t>
      </w:r>
      <w:r w:rsidRPr="00A65D22">
        <w:rPr>
          <w:rFonts w:ascii="Times New Roman" w:hAnsi="Times New Roman"/>
        </w:rPr>
        <w:t>:</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(1) запосленом са високим образовањем стеченим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запосленом са стеченим високим образовањем на основним академским студијама у обиму од 180 ЕСПБ бодова, основним струковним студијама, односно на студијама у трајању до три године –за 5 радних дана,</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(2) запосленом са средњом школском спремом - за 3 радна дана,</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(3) запосленом са осталим степенима школске спреме - за 1 радни дан;</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3) По основу година рада проведених у радном односу:</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(1) запосленом преко 30 година рада проведених у радном односу - за 5 радних дана,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(2) запосленом од 25 до 30 година рада проведених у радном односу - за 4 радна дана,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(3) запосленом од 15 до 25 година рада проведених у радном односу - за 3 радна дана,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(4) запосленом од 5 до 15 година рада проведених у радном односу - за 2 радна дана,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(5) запосленом до 5 година рада проведених у радном односу - за 1 радни дан;</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4) По основу услова рада:</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(1) за рад на радним местима са повећаним ризиком - за 3 радна дана,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(2) за рад на радном месту на којем је уведено скраћено радно време - за 10 радних дана,</w:t>
      </w:r>
    </w:p>
    <w:p w:rsidR="009F7987" w:rsidRPr="00A65D22" w:rsidRDefault="009F7987" w:rsidP="00450B98">
      <w:pPr>
        <w:spacing w:after="0" w:line="240" w:lineRule="auto"/>
        <w:ind w:left="1200"/>
        <w:rPr>
          <w:rFonts w:ascii="Times New Roman" w:hAnsi="Times New Roman"/>
        </w:rPr>
      </w:pPr>
      <w:r w:rsidRPr="00A65D22">
        <w:rPr>
          <w:rFonts w:ascii="Times New Roman" w:hAnsi="Times New Roman"/>
        </w:rPr>
        <w:t>(3) за ноћни рад - за 2 радна дана;</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5) Запосленој особи са инвалидитетом - за 5 радних дана;</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6) По основу бриге о деци и члановима уже породице:</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(1) родитељу, усвојитељу, старатељу или хранитељу са једним малолетним дететом - за 2 радна дана, а за свако наредно малолетно дете по 1 радни дан,</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(2) самохраном родитељу са дететом до 14 година - за 3 радна дана, с тим што се овај број дана увећава за по 2 радна дана за свако наредно дете млађе од 14 година,</w:t>
      </w:r>
    </w:p>
    <w:p w:rsidR="009F7987" w:rsidRPr="00A65D22" w:rsidRDefault="009F7987" w:rsidP="00450B98">
      <w:pPr>
        <w:spacing w:after="0" w:line="240" w:lineRule="auto"/>
        <w:ind w:left="1200"/>
        <w:jc w:val="both"/>
        <w:rPr>
          <w:rFonts w:ascii="Times New Roman" w:hAnsi="Times New Roman"/>
        </w:rPr>
      </w:pPr>
      <w:r w:rsidRPr="00A65D22">
        <w:rPr>
          <w:rFonts w:ascii="Times New Roman" w:hAnsi="Times New Roman"/>
        </w:rPr>
        <w:t>(3) запосленом који се стара о члану уже породице који је ометен у развоју, има тешко телесно оштећење или болест услед које је потпуно или врло слабо покретан - за 5 радних дана.</w:t>
      </w:r>
    </w:p>
    <w:p w:rsidR="009F7987" w:rsidRPr="00CF5E5E" w:rsidRDefault="009F7987" w:rsidP="0046735B">
      <w:pPr>
        <w:spacing w:after="0" w:line="240" w:lineRule="auto"/>
        <w:ind w:firstLine="720"/>
        <w:jc w:val="both"/>
        <w:rPr>
          <w:rFonts w:ascii="Times New Roman" w:hAnsi="Times New Roman"/>
          <w:lang/>
        </w:rPr>
      </w:pPr>
      <w:r w:rsidRPr="00A65D22">
        <w:rPr>
          <w:rFonts w:ascii="Times New Roman" w:hAnsi="Times New Roman"/>
        </w:rPr>
        <w:t>РУКОВОДИЛАЦ, У СВРХУ ПРИМЕНЕ МЕРИЛА ИЗ СТАВА 1. ТАЧКА 1) ОВОГ</w:t>
      </w:r>
      <w:r>
        <w:rPr>
          <w:rFonts w:ascii="Times New Roman" w:hAnsi="Times New Roman"/>
        </w:rPr>
        <w:t xml:space="preserve"> ЧЛАНА, ОЦЕЊУЈЕ РАД НАМЕШТЕНИКА, A </w:t>
      </w:r>
      <w:r w:rsidRPr="0046735B">
        <w:rPr>
          <w:rFonts w:ascii="Times New Roman" w:hAnsi="Times New Roman"/>
          <w:highlight w:val="yellow"/>
          <w:lang/>
        </w:rPr>
        <w:t>КРИТЕРИЈУМЕ ЗА ПРИ</w:t>
      </w:r>
      <w:r>
        <w:rPr>
          <w:rFonts w:ascii="Times New Roman" w:hAnsi="Times New Roman"/>
          <w:highlight w:val="yellow"/>
          <w:lang/>
        </w:rPr>
        <w:t>МЕНУ МЕРИЛА УТВРЂУЈЕ ПОСЛОДАВАЦ.</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Годишњи одмор, који се утврди након примене свих критеријума, не може се користити у трајању дужем од 30 радних дана.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Запослени са навршених 30 година рада проведених у радном односу има право на годишњи одмор у трајању од 30 радних дана.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Самохраним родитељем у смислу овог члана сматра се родитељ који сам врши родитељско </w:t>
      </w:r>
      <w:r w:rsidRPr="00A65D22">
        <w:rPr>
          <w:rFonts w:ascii="Times New Roman" w:hAnsi="Times New Roman"/>
          <w:lang/>
        </w:rPr>
        <w:t>п</w:t>
      </w:r>
      <w:r w:rsidRPr="00A65D22">
        <w:rPr>
          <w:rFonts w:ascii="Times New Roman" w:hAnsi="Times New Roman"/>
        </w:rPr>
        <w:t>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родитељског права и у другим случајевима утврђеним законом којим се уређују породични односи.</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 Члан </w:t>
      </w:r>
      <w:r w:rsidRPr="00A65D22">
        <w:rPr>
          <w:rFonts w:ascii="Times New Roman" w:hAnsi="Times New Roman"/>
          <w:lang/>
        </w:rPr>
        <w:t>18.</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Време коришћења годишњег одмора утврђује се планом коришћења годишњег одмора.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 xml:space="preserve">План коришћења годишњег одмора доноси руководилац органа најкасније до краја априла календарске године, након претходно прибављеног мишљења руководилаца унутрашњих организационих јединица у органу </w:t>
      </w:r>
      <w:r w:rsidRPr="00BF377B">
        <w:rPr>
          <w:rFonts w:ascii="Times New Roman" w:hAnsi="Times New Roman"/>
          <w:strike/>
          <w:highlight w:val="yellow"/>
        </w:rPr>
        <w:t>аутономне покрајине односно</w:t>
      </w:r>
      <w:r w:rsidRPr="00A65D22">
        <w:rPr>
          <w:rFonts w:ascii="Times New Roman" w:hAnsi="Times New Roman"/>
        </w:rPr>
        <w:t xml:space="preserve"> јединице локалне самоуправе, водећи рачуна о писаном захтеву запосленог.</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rPr>
        <w:t>План коришћења годишњег одмора садржи: име и презиме запосленог, радно место, трајање годишњег одмора, време коришћења годишњег одмора и име запосленог који мења запосленог за време коришћења годишњег одмора.</w:t>
      </w: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Члан </w:t>
      </w:r>
      <w:r w:rsidRPr="00A65D22">
        <w:rPr>
          <w:rFonts w:ascii="Times New Roman" w:hAnsi="Times New Roman"/>
          <w:lang/>
        </w:rPr>
        <w:t>19.</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На основу плана коришћења годишњег одмора, доноси се за сваког запосленог решење којим се утврђује укупно трајање годишњег одмора према мерилима из члана 17. </w:t>
      </w:r>
      <w:r w:rsidRPr="00A65D22">
        <w:rPr>
          <w:rFonts w:ascii="Times New Roman" w:hAnsi="Times New Roman"/>
          <w:lang/>
        </w:rPr>
        <w:t>ОВОГ УГОВОРА</w:t>
      </w:r>
      <w:r w:rsidRPr="00A65D22">
        <w:rPr>
          <w:rFonts w:ascii="Times New Roman" w:hAnsi="Times New Roman"/>
        </w:rPr>
        <w:t xml:space="preserve"> и време коришћења годишњег одмора.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може да измени време одређено за коришћење годишњег одмора ако то захтевају потребе посла, најкасније пет радних дана пре дана одређеног за коришћење годишњег одмора.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Решење о коришћењу годишњег одмора може да се достави запосленом у електронском облику, а на захтев запосленог послодавац је дужан да решење достави и у писаној форми.</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2. Накнада штете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20</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 случају престанка радног односа, послодавац је дужан да запосленом који није искористио годишњи одмор у целини или делимично, исплати новчану накнаду уместо коришћења годишњег одмора у висини просечне плате коју је остварио у претходних 12 месеци, сразмерно броју дана неискоришћеног годишњег одмора.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Накнада штете из става 1. овог члана утврђује се и исплаћује у складу са решењем послодавца, у року од 30 дана од престанка радног односа.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Уколико запослени није искористио годишњи одмор </w:t>
      </w:r>
      <w:r w:rsidRPr="00A65D22">
        <w:rPr>
          <w:rFonts w:ascii="Times New Roman" w:hAnsi="Times New Roman"/>
          <w:strike/>
          <w:lang/>
        </w:rPr>
        <w:t xml:space="preserve">у складу са планом коришћења годишњег одмора............ </w:t>
      </w:r>
      <w:r w:rsidRPr="00A65D22">
        <w:rPr>
          <w:rFonts w:ascii="Times New Roman" w:hAnsi="Times New Roman"/>
          <w:strike/>
        </w:rPr>
        <w:t>кривицом послодавца,послодавац је дужан да му исплати накнаду штете за неискоришћени годишњи одмор  у висини утвр</w:t>
      </w:r>
      <w:r w:rsidRPr="00A65D22">
        <w:rPr>
          <w:rFonts w:ascii="Times New Roman" w:hAnsi="Times New Roman"/>
          <w:strike/>
          <w:lang w:val="sr-Cyrl-CS"/>
        </w:rPr>
        <w:t>ђ</w:t>
      </w:r>
      <w:r w:rsidRPr="00A65D22">
        <w:rPr>
          <w:rFonts w:ascii="Times New Roman" w:hAnsi="Times New Roman"/>
          <w:strike/>
        </w:rPr>
        <w:t>еној у тачки (1) овог члана.</w:t>
      </w:r>
    </w:p>
    <w:p w:rsidR="009F7987" w:rsidRPr="00A65D22" w:rsidRDefault="009F7987" w:rsidP="00450B98">
      <w:pPr>
        <w:spacing w:after="0" w:line="240" w:lineRule="auto"/>
        <w:jc w:val="both"/>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3. Плаћено одсуство</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2</w:t>
      </w:r>
      <w:r w:rsidRPr="00A65D22">
        <w:rPr>
          <w:rFonts w:ascii="Times New Roman" w:hAnsi="Times New Roman"/>
        </w:rPr>
        <w:t xml:space="preserve">1. </w:t>
      </w:r>
    </w:p>
    <w:p w:rsidR="009F7987" w:rsidRPr="00A65D22" w:rsidRDefault="009F7987" w:rsidP="00312333">
      <w:pPr>
        <w:spacing w:after="0" w:line="240" w:lineRule="auto"/>
        <w:ind w:firstLine="600"/>
        <w:rPr>
          <w:rFonts w:ascii="Times New Roman" w:hAnsi="Times New Roman"/>
        </w:rPr>
      </w:pPr>
      <w:r w:rsidRPr="00A65D22">
        <w:rPr>
          <w:rFonts w:ascii="Times New Roman" w:hAnsi="Times New Roman"/>
        </w:rPr>
        <w:t>Запослени има право на плаћено одсуство са рада у случају:</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 порођај</w:t>
      </w:r>
      <w:r>
        <w:rPr>
          <w:rFonts w:ascii="Times New Roman" w:hAnsi="Times New Roman"/>
          <w:lang/>
        </w:rPr>
        <w:t>А</w:t>
      </w:r>
      <w:r w:rsidRPr="00A65D22">
        <w:rPr>
          <w:rFonts w:ascii="Times New Roman" w:hAnsi="Times New Roman"/>
        </w:rPr>
        <w:t xml:space="preserve"> супруге или усвојење детета - 5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2) порођај</w:t>
      </w:r>
      <w:r>
        <w:rPr>
          <w:rFonts w:ascii="Times New Roman" w:hAnsi="Times New Roman"/>
          <w:lang/>
        </w:rPr>
        <w:t>А</w:t>
      </w:r>
      <w:r w:rsidRPr="00A65D22">
        <w:rPr>
          <w:rFonts w:ascii="Times New Roman" w:hAnsi="Times New Roman"/>
        </w:rPr>
        <w:t xml:space="preserve"> другог члана уже породице - 1 радни дан;</w:t>
      </w:r>
    </w:p>
    <w:p w:rsidR="009F7987" w:rsidRPr="00A65D22" w:rsidRDefault="009F7987" w:rsidP="00BF377B">
      <w:pPr>
        <w:spacing w:after="0" w:line="240" w:lineRule="auto"/>
        <w:ind w:firstLine="600"/>
        <w:jc w:val="both"/>
        <w:rPr>
          <w:rFonts w:ascii="Times New Roman" w:hAnsi="Times New Roman"/>
        </w:rPr>
      </w:pPr>
      <w:r>
        <w:rPr>
          <w:rFonts w:ascii="Times New Roman" w:hAnsi="Times New Roman"/>
        </w:rPr>
        <w:t>3) полагањА</w:t>
      </w:r>
      <w:r w:rsidRPr="00A65D22">
        <w:rPr>
          <w:rFonts w:ascii="Times New Roman" w:hAnsi="Times New Roman"/>
        </w:rPr>
        <w:t xml:space="preserve"> стручног испита који је обавезан услов за рад на радном месту на које је распоређен - до 7 радних дана;</w:t>
      </w:r>
    </w:p>
    <w:p w:rsidR="009F7987" w:rsidRPr="00A65D22" w:rsidRDefault="009F7987" w:rsidP="00450B98">
      <w:pPr>
        <w:spacing w:after="0" w:line="240" w:lineRule="auto"/>
        <w:ind w:left="600"/>
        <w:jc w:val="both"/>
        <w:rPr>
          <w:rFonts w:ascii="Times New Roman" w:hAnsi="Times New Roman"/>
        </w:rPr>
      </w:pPr>
      <w:r>
        <w:rPr>
          <w:rFonts w:ascii="Times New Roman" w:hAnsi="Times New Roman"/>
        </w:rPr>
        <w:t>4) ступањА</w:t>
      </w:r>
      <w:r w:rsidRPr="00A65D22">
        <w:rPr>
          <w:rFonts w:ascii="Times New Roman" w:hAnsi="Times New Roman"/>
        </w:rPr>
        <w:t xml:space="preserve"> у брак запосленог - 7 радних дана;</w:t>
      </w:r>
    </w:p>
    <w:p w:rsidR="009F7987" w:rsidRPr="00A65D22" w:rsidRDefault="009F7987" w:rsidP="00BF377B">
      <w:pPr>
        <w:spacing w:after="0" w:line="240" w:lineRule="auto"/>
        <w:ind w:firstLine="600"/>
        <w:jc w:val="both"/>
        <w:rPr>
          <w:rFonts w:ascii="Times New Roman" w:hAnsi="Times New Roman"/>
        </w:rPr>
      </w:pPr>
      <w:r w:rsidRPr="00A65D22">
        <w:rPr>
          <w:rFonts w:ascii="Times New Roman" w:hAnsi="Times New Roman"/>
        </w:rPr>
        <w:t>5) ст</w:t>
      </w:r>
      <w:r>
        <w:rPr>
          <w:rFonts w:ascii="Times New Roman" w:hAnsi="Times New Roman"/>
        </w:rPr>
        <w:t>упањА</w:t>
      </w:r>
      <w:r w:rsidRPr="00A65D22">
        <w:rPr>
          <w:rFonts w:ascii="Times New Roman" w:hAnsi="Times New Roman"/>
        </w:rPr>
        <w:t xml:space="preserve"> у брак детета односно пасторка, усвојеника/цу или храњеника/цу</w:t>
      </w:r>
      <w:r w:rsidRPr="00A65D22">
        <w:rPr>
          <w:rFonts w:ascii="Times New Roman" w:hAnsi="Times New Roman"/>
          <w:lang/>
        </w:rPr>
        <w:t xml:space="preserve"> ЗАПОСЛЕНОГ</w:t>
      </w:r>
      <w:r w:rsidRPr="00A65D22">
        <w:rPr>
          <w:rFonts w:ascii="Times New Roman" w:hAnsi="Times New Roman"/>
        </w:rPr>
        <w:t xml:space="preserve"> - 3 радна дана;</w:t>
      </w:r>
    </w:p>
    <w:p w:rsidR="009F7987" w:rsidRPr="00A65D22" w:rsidRDefault="009F7987" w:rsidP="00BF377B">
      <w:pPr>
        <w:spacing w:after="0" w:line="240" w:lineRule="auto"/>
        <w:jc w:val="both"/>
        <w:rPr>
          <w:rFonts w:ascii="Times New Roman" w:hAnsi="Times New Roman"/>
        </w:rPr>
      </w:pPr>
      <w:r>
        <w:rPr>
          <w:rFonts w:ascii="Times New Roman" w:hAnsi="Times New Roman"/>
          <w:lang/>
        </w:rPr>
        <w:t xml:space="preserve">           </w:t>
      </w:r>
      <w:r w:rsidRPr="00A65D22">
        <w:rPr>
          <w:rFonts w:ascii="Times New Roman" w:hAnsi="Times New Roman"/>
        </w:rPr>
        <w:t>6) отклањањ</w:t>
      </w:r>
      <w:r>
        <w:rPr>
          <w:rFonts w:ascii="Times New Roman" w:hAnsi="Times New Roman"/>
          <w:lang/>
        </w:rPr>
        <w:t>А</w:t>
      </w:r>
      <w:r w:rsidRPr="00A65D22">
        <w:rPr>
          <w:rFonts w:ascii="Times New Roman" w:hAnsi="Times New Roman"/>
        </w:rPr>
        <w:t xml:space="preserve"> последица у домаћинству запосленог изазваним елементарним непогодама, хаваријама, пожаром или другим непредвидивим разлозима више силе - 3 радна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7) селидбе - 3 радна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8) поласка детета запосленог у први разред основне школе - 2 радна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9) испраћај детета односно пасторка, усвојеника/цу или храњеника/цу у војску - 2 радна дана;</w:t>
      </w:r>
    </w:p>
    <w:p w:rsidR="009F7987" w:rsidRPr="00A65D22" w:rsidRDefault="009F7987" w:rsidP="00BF377B">
      <w:pPr>
        <w:spacing w:after="0" w:line="240" w:lineRule="auto"/>
        <w:ind w:firstLine="567"/>
        <w:jc w:val="both"/>
        <w:rPr>
          <w:rFonts w:ascii="Times New Roman" w:hAnsi="Times New Roman"/>
        </w:rPr>
      </w:pPr>
      <w:r w:rsidRPr="00A65D22">
        <w:rPr>
          <w:rFonts w:ascii="Times New Roman" w:hAnsi="Times New Roman"/>
        </w:rPr>
        <w:t xml:space="preserve">10) полагање испита у оквиру стручног усавршавања или </w:t>
      </w:r>
      <w:r w:rsidRPr="00A65D22">
        <w:rPr>
          <w:rFonts w:ascii="Times New Roman" w:hAnsi="Times New Roman"/>
          <w:lang/>
        </w:rPr>
        <w:t xml:space="preserve">ДОДАТНОГ </w:t>
      </w:r>
      <w:r w:rsidRPr="00A65D22">
        <w:rPr>
          <w:rFonts w:ascii="Times New Roman" w:hAnsi="Times New Roman"/>
        </w:rPr>
        <w:t>образовања - по 1 радни дан, а највише 7 радних дана у току календарске године;</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11) теже болести члана уже породице - 7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12) смрти члана уже породице - 5 радних дана;</w:t>
      </w:r>
    </w:p>
    <w:p w:rsidR="009F7987" w:rsidRPr="00A65D22" w:rsidRDefault="009F7987" w:rsidP="00BF377B">
      <w:pPr>
        <w:spacing w:after="0" w:line="240" w:lineRule="auto"/>
        <w:ind w:firstLine="567"/>
        <w:jc w:val="both"/>
        <w:rPr>
          <w:rFonts w:ascii="Times New Roman" w:hAnsi="Times New Roman"/>
        </w:rPr>
      </w:pPr>
      <w:r w:rsidRPr="00A65D22">
        <w:rPr>
          <w:rFonts w:ascii="Times New Roman" w:hAnsi="Times New Roman"/>
        </w:rPr>
        <w:t>13) за сваки случај добровољног давања крви, рачунајући и дан давања крви - 3 узастопна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14) учешћа у такмичењу у организацији синдиката - до 7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15) рекреативног одмора у организацији синдиката - до 7 радних дана;</w:t>
      </w:r>
    </w:p>
    <w:p w:rsidR="009F7987" w:rsidRPr="00A65D22" w:rsidRDefault="009F7987" w:rsidP="00BF377B">
      <w:pPr>
        <w:spacing w:after="0" w:line="240" w:lineRule="auto"/>
        <w:ind w:firstLine="709"/>
        <w:jc w:val="both"/>
        <w:rPr>
          <w:rFonts w:ascii="Times New Roman" w:hAnsi="Times New Roman"/>
        </w:rPr>
      </w:pPr>
      <w:r w:rsidRPr="00A65D22">
        <w:rPr>
          <w:rFonts w:ascii="Times New Roman" w:hAnsi="Times New Roman"/>
        </w:rPr>
        <w:t>16) обављања волонтерских дужности у хуманитарним удружењима и организацијама - до 2 радна дана, а највише 4 радна дана у току календарске године;</w:t>
      </w:r>
    </w:p>
    <w:p w:rsidR="009F7987" w:rsidRPr="00A65D22" w:rsidRDefault="009F7987" w:rsidP="00BF377B">
      <w:pPr>
        <w:spacing w:after="0" w:line="240" w:lineRule="auto"/>
        <w:ind w:firstLine="709"/>
        <w:jc w:val="both"/>
        <w:rPr>
          <w:rFonts w:ascii="Times New Roman" w:hAnsi="Times New Roman"/>
        </w:rPr>
      </w:pPr>
      <w:r w:rsidRPr="00A65D22">
        <w:rPr>
          <w:rFonts w:ascii="Times New Roman" w:hAnsi="Times New Roman"/>
        </w:rPr>
        <w:t>17) учешћа на међународним спортским такмичењима у својству члана репрезентације Републике Србије за време боравка репрезентације, као и за време припреме те репрезентације - најдуже 45 радних дана;</w:t>
      </w:r>
    </w:p>
    <w:p w:rsidR="009F7987" w:rsidRPr="00A65D22" w:rsidRDefault="009F7987" w:rsidP="00BF377B">
      <w:pPr>
        <w:spacing w:after="0" w:line="240" w:lineRule="auto"/>
        <w:ind w:firstLine="709"/>
        <w:rPr>
          <w:rFonts w:ascii="Times New Roman" w:hAnsi="Times New Roman"/>
        </w:rPr>
      </w:pPr>
      <w:r w:rsidRPr="00A65D22">
        <w:rPr>
          <w:rFonts w:ascii="Times New Roman" w:hAnsi="Times New Roman"/>
        </w:rPr>
        <w:t xml:space="preserve">18) смрти крвног </w:t>
      </w:r>
      <w:r w:rsidRPr="00A65D22">
        <w:rPr>
          <w:rFonts w:ascii="Times New Roman" w:hAnsi="Times New Roman"/>
          <w:lang/>
        </w:rPr>
        <w:t xml:space="preserve">ИЛИ ТАЗБИНСКОГ </w:t>
      </w:r>
      <w:r w:rsidRPr="00A65D22">
        <w:rPr>
          <w:rFonts w:ascii="Times New Roman" w:hAnsi="Times New Roman"/>
        </w:rPr>
        <w:t xml:space="preserve">сродника </w:t>
      </w:r>
      <w:r w:rsidRPr="00A65D22">
        <w:rPr>
          <w:rFonts w:ascii="Times New Roman" w:hAnsi="Times New Roman"/>
          <w:lang/>
        </w:rPr>
        <w:t xml:space="preserve">ДО ДРУГОГ СТЕПЕНА СРОДСТВА </w:t>
      </w:r>
      <w:r w:rsidRPr="00A65D22">
        <w:rPr>
          <w:rFonts w:ascii="Times New Roman" w:hAnsi="Times New Roman"/>
        </w:rPr>
        <w:t>- 1 радни дан.</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Члановима уже породице у смислу овог члана сматрају се брачни друг, ванбрачни друг, деца рођена у браку и ван брака, рођена браћа и сестре, браћа и сестре по оцу и мајци, родитељи, усвојилац, усвојеник,</w:t>
      </w:r>
      <w:r w:rsidRPr="00A65D22">
        <w:rPr>
          <w:rFonts w:ascii="Times New Roman" w:hAnsi="Times New Roman"/>
          <w:lang/>
        </w:rPr>
        <w:t xml:space="preserve"> </w:t>
      </w:r>
      <w:r w:rsidRPr="00A65D22">
        <w:rPr>
          <w:rFonts w:ascii="Times New Roman" w:hAnsi="Times New Roman"/>
        </w:rPr>
        <w:t>ПАСТОРАК и старатељ.</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Плаћено одсуство из става 1. овог члана може се користити у току календарске године у укупном трајању - од 7 радних дана.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Изузетно, у случајевима из става 1. тач. 1, 3, 4, 5, 6, 11, 12, 13, 15. и 17. овог члана укупан број радних дана који се користе као плаћено одсуство у току календарске године, увећава се за број дана који је утврђен као време одсуства у сваком од тих случајева.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плаћеног одсуства).</w:t>
      </w:r>
    </w:p>
    <w:p w:rsidR="009F7987" w:rsidRPr="007F71F7" w:rsidRDefault="009F7987" w:rsidP="00312333">
      <w:pPr>
        <w:spacing w:after="0" w:line="240" w:lineRule="auto"/>
        <w:ind w:firstLine="600"/>
        <w:jc w:val="both"/>
        <w:rPr>
          <w:rFonts w:ascii="Times New Roman" w:hAnsi="Times New Roman"/>
          <w:color w:val="FF0000"/>
          <w:lang/>
        </w:rPr>
      </w:pPr>
      <w:r w:rsidRPr="007F71F7">
        <w:rPr>
          <w:rFonts w:ascii="Times New Roman" w:hAnsi="Times New Roman"/>
          <w:highlight w:val="yellow"/>
        </w:rPr>
        <w:t>Послодавац може да одобри запосленом одсуство из става 1. овог члана и за сроднике који нису наведени у ставу 2. овог члана и за друга лица која живе у заједничком породичном домаћинству са запосленим, у трајању утврђеном решењем послодавца.</w:t>
      </w:r>
      <w:r>
        <w:rPr>
          <w:rFonts w:ascii="Times New Roman" w:hAnsi="Times New Roman"/>
          <w:lang/>
        </w:rPr>
        <w:t xml:space="preserve"> </w:t>
      </w:r>
      <w:r>
        <w:rPr>
          <w:rFonts w:ascii="Times New Roman" w:hAnsi="Times New Roman"/>
          <w:color w:val="FF0000"/>
          <w:lang/>
        </w:rPr>
        <w:t>ОВО ВИДЕТИ</w:t>
      </w:r>
    </w:p>
    <w:p w:rsidR="009F7987" w:rsidRDefault="009F7987" w:rsidP="00312333">
      <w:pPr>
        <w:spacing w:after="0" w:line="240" w:lineRule="auto"/>
        <w:ind w:firstLine="600"/>
        <w:jc w:val="both"/>
        <w:rPr>
          <w:rFonts w:ascii="Times New Roman" w:hAnsi="Times New Roman"/>
        </w:rPr>
      </w:pPr>
      <w:r w:rsidRPr="00A65D22">
        <w:rPr>
          <w:rFonts w:ascii="Times New Roman" w:hAnsi="Times New Roman"/>
          <w:lang/>
        </w:rPr>
        <w:t>Општим актом код послодавца</w:t>
      </w:r>
      <w:r w:rsidRPr="00A65D22">
        <w:rPr>
          <w:rFonts w:ascii="Times New Roman" w:hAnsi="Times New Roman"/>
        </w:rPr>
        <w:t xml:space="preserve"> </w:t>
      </w:r>
      <w:r w:rsidRPr="00A65D22">
        <w:rPr>
          <w:rFonts w:ascii="Times New Roman" w:hAnsi="Times New Roman"/>
          <w:lang w:val="sr-Cyrl-CS"/>
        </w:rPr>
        <w:t>утврђују се и др</w:t>
      </w:r>
      <w:r w:rsidRPr="00A65D22">
        <w:rPr>
          <w:rFonts w:ascii="Times New Roman" w:hAnsi="Times New Roman"/>
        </w:rPr>
        <w:t>уги случајеви у којима запослени остварује право на плаћено одсуство.</w:t>
      </w:r>
    </w:p>
    <w:p w:rsidR="009F7987" w:rsidRDefault="009F7987" w:rsidP="007F71F7">
      <w:pPr>
        <w:spacing w:after="150"/>
        <w:ind w:firstLine="600"/>
        <w:jc w:val="both"/>
      </w:pPr>
      <w:r w:rsidRPr="000837FD">
        <w:rPr>
          <w:rFonts w:ascii="Times New Roman" w:hAnsi="Times New Roman"/>
          <w:color w:val="000000"/>
          <w:highlight w:val="yellow"/>
          <w:lang/>
        </w:rPr>
        <w:t>ЛИЦА КОЈА СУ АНГАЖОВАНА У ОРГАНУ ЈЕДИНИЦА ЛОКАЛНЕ САМОУПРАВЕ ПО О</w:t>
      </w:r>
      <w:r>
        <w:rPr>
          <w:rFonts w:ascii="Times New Roman" w:hAnsi="Times New Roman"/>
          <w:color w:val="000000"/>
          <w:highlight w:val="yellow"/>
          <w:lang/>
        </w:rPr>
        <w:t>СНОВУ УГОВОРА ВАН РАДНОГ ОДНОСА</w:t>
      </w:r>
      <w:r w:rsidRPr="000837FD">
        <w:rPr>
          <w:rFonts w:ascii="Times New Roman" w:hAnsi="Times New Roman"/>
          <w:color w:val="000000"/>
          <w:highlight w:val="yellow"/>
          <w:lang/>
        </w:rPr>
        <w:t xml:space="preserve"> ОСТВАРУЈУ ПРАВО НА ПЛАЋЕНО ОДСУСТВО СА РАДА У СЛУЧАЈУ ИЗ СТАВА 1. ТАЧ. 1), 4), 5), 8), </w:t>
      </w:r>
      <w:r>
        <w:rPr>
          <w:rFonts w:ascii="Times New Roman" w:hAnsi="Times New Roman"/>
          <w:color w:val="000000"/>
          <w:highlight w:val="yellow"/>
          <w:lang/>
        </w:rPr>
        <w:t xml:space="preserve">9), 11), 12), </w:t>
      </w:r>
      <w:r w:rsidRPr="000837FD">
        <w:rPr>
          <w:rFonts w:ascii="Times New Roman" w:hAnsi="Times New Roman"/>
          <w:color w:val="000000"/>
          <w:highlight w:val="yellow"/>
          <w:lang/>
        </w:rPr>
        <w:t>13)</w:t>
      </w:r>
      <w:r>
        <w:rPr>
          <w:rFonts w:ascii="Times New Roman" w:hAnsi="Times New Roman"/>
          <w:color w:val="000000"/>
          <w:highlight w:val="yellow"/>
          <w:lang/>
        </w:rPr>
        <w:t>, 16) И 18)</w:t>
      </w:r>
      <w:r w:rsidRPr="000837FD">
        <w:rPr>
          <w:rFonts w:ascii="Times New Roman" w:hAnsi="Times New Roman"/>
          <w:color w:val="000000"/>
          <w:highlight w:val="yellow"/>
          <w:lang/>
        </w:rPr>
        <w:t xml:space="preserve"> ПОД УСЛОВИМА ИЗ ОВОГ ЧЛАНА.</w:t>
      </w:r>
    </w:p>
    <w:p w:rsidR="009F7987" w:rsidRDefault="009F7987" w:rsidP="00312333">
      <w:pPr>
        <w:spacing w:after="0" w:line="240" w:lineRule="auto"/>
        <w:ind w:firstLine="60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4. Неплаћено одсуство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22. </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Запослени има право на неплаћено одсуство у календарској години, и то:</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 ради школовања, специјализације или другог вида стручног образовања и усавршавања (мастер, докторат) којем запослени приступа на своју иницијативу - до 30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2) ради неговања оболелог члана уже породице - до 90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3) ради обављања личних послова - до 7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4) за случај смрти блиског сродника по крвном или тазбинском сродству - до 5 радних дана;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5) учествовање на културним и спортским приредбама у својству извођача, као и учествовање на стручним конгресима и конференцијама.</w:t>
      </w:r>
    </w:p>
    <w:p w:rsidR="009F7987" w:rsidRPr="00A65D22" w:rsidRDefault="009F7987" w:rsidP="00312333">
      <w:pPr>
        <w:spacing w:after="0" w:line="240" w:lineRule="auto"/>
        <w:ind w:firstLine="600"/>
        <w:jc w:val="both"/>
        <w:rPr>
          <w:rFonts w:ascii="Times New Roman" w:hAnsi="Times New Roman"/>
          <w:lang/>
        </w:rPr>
      </w:pPr>
      <w:r w:rsidRPr="00A65D22">
        <w:rPr>
          <w:rFonts w:ascii="Times New Roman" w:hAnsi="Times New Roman"/>
        </w:rPr>
        <w:t>На лични захтев послодавац ће одобрити запосленом неплаћено одсуство до 90 дана, које се може користити једном, у периоду од пет година, уколико одсуство запосленог не би битно утицало на извршавање послова радног места на које је распоређен.</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Послодавац може да одобри запосленом неплаћено одсуство </w:t>
      </w:r>
      <w:r w:rsidRPr="00A65D22">
        <w:rPr>
          <w:rFonts w:ascii="Times New Roman" w:hAnsi="Times New Roman"/>
          <w:lang/>
        </w:rPr>
        <w:t xml:space="preserve">и </w:t>
      </w:r>
      <w:r w:rsidRPr="00A65D22">
        <w:rPr>
          <w:rFonts w:ascii="Times New Roman" w:hAnsi="Times New Roman"/>
        </w:rPr>
        <w:t xml:space="preserve">у дужем трајању </w:t>
      </w:r>
      <w:r w:rsidRPr="00A65D22">
        <w:rPr>
          <w:rFonts w:ascii="Times New Roman" w:hAnsi="Times New Roman"/>
          <w:lang w:val="sr-Cyrl-CS"/>
        </w:rPr>
        <w:t>и</w:t>
      </w:r>
      <w:r w:rsidRPr="00A65D22">
        <w:rPr>
          <w:rFonts w:ascii="Times New Roman" w:hAnsi="Times New Roman"/>
        </w:rPr>
        <w:t xml:space="preserve"> у другим случајевима,</w:t>
      </w:r>
      <w:r w:rsidRPr="00A65D22">
        <w:rPr>
          <w:rFonts w:ascii="Times New Roman" w:hAnsi="Times New Roman"/>
          <w:lang/>
        </w:rPr>
        <w:t xml:space="preserve"> </w:t>
      </w:r>
      <w:r w:rsidRPr="00A65D22">
        <w:rPr>
          <w:rFonts w:ascii="Times New Roman" w:hAnsi="Times New Roman"/>
        </w:rPr>
        <w:t>ако одсуство са рада запосленог не утиче битно на организацију рада код послодавца.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Право запосленог на неплаћено одсуство и дужина његовог трајања утврђује се решењем.</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Неплаћено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неплаћеног одсуства).</w:t>
      </w:r>
    </w:p>
    <w:p w:rsidR="009F7987" w:rsidRPr="00A65D22" w:rsidRDefault="009F7987" w:rsidP="00312333">
      <w:pPr>
        <w:spacing w:after="0" w:line="240" w:lineRule="auto"/>
        <w:ind w:firstLine="60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VI. БЕЗБЕДНОСТ И ЗДРАВЉЕ НА РАДУ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1. Обавезе послодавца и права и обавезе запослених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3</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Послодавац је дужан да запосленом обезбеди рад на радном месту и у радној околини у којим су спроведене мере безбедности и здравља на раду - у складу са законом</w:t>
      </w:r>
      <w:r>
        <w:rPr>
          <w:rFonts w:ascii="Times New Roman" w:hAnsi="Times New Roman"/>
        </w:rPr>
        <w:t xml:space="preserve"> </w:t>
      </w:r>
      <w:r w:rsidRPr="00A65D22">
        <w:rPr>
          <w:rFonts w:ascii="Times New Roman" w:hAnsi="Times New Roman"/>
        </w:rPr>
        <w:t>и колективним уговор</w:t>
      </w:r>
      <w:r w:rsidRPr="00A65D22">
        <w:rPr>
          <w:rFonts w:ascii="Times New Roman" w:hAnsi="Times New Roman"/>
          <w:lang/>
        </w:rPr>
        <w:t>о</w:t>
      </w:r>
      <w:r w:rsidRPr="00A65D22">
        <w:rPr>
          <w:rFonts w:ascii="Times New Roman" w:hAnsi="Times New Roman"/>
        </w:rPr>
        <w:t>м</w:t>
      </w:r>
      <w:r w:rsidRPr="00A65D22">
        <w:rPr>
          <w:rFonts w:ascii="Times New Roman" w:hAnsi="Times New Roman"/>
          <w:lang/>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је дужан да поступа у складу са утврђеним дужностима и на прописани начин користи утврђена права и мере у области безбедности и здравља на раду у циљу заштите свог, као и живота и здравља запослених.</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4</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донесе акт о процени ризика који, у складу са законом и подзаконским општим актима, утврђује постојање опасности и штетности на радном месту и у радној околини и да након процене њиховог утицаја на настанак повреда и оштећења здравља запосленог утврди радна места са повећаним ризиком.</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5</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одговоран за спровођење безбедности и здравља на раду.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Послодавац је дужан да предузима мере безбедности и здравља на раду у складу са законом, подзаконским општим актима, стандардима, техничким прописима </w:t>
      </w:r>
      <w:r w:rsidRPr="00A65D22">
        <w:rPr>
          <w:rFonts w:ascii="Times New Roman" w:hAnsi="Times New Roman"/>
          <w:lang w:val="sr-Cyrl-CS"/>
        </w:rPr>
        <w:t>и</w:t>
      </w:r>
      <w:r w:rsidRPr="00A65D22">
        <w:rPr>
          <w:rFonts w:ascii="Times New Roman" w:hAnsi="Times New Roman"/>
        </w:rPr>
        <w:t xml:space="preserve"> Колективним уговором..</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6</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да одбије да ради када му прети непосредна опасност по живот и здравље, због тога што нису спроведене прописане мере безбедности и здравља на раду, све док се не спроведу одређене мере безбедности и здравља на раду.</w:t>
      </w:r>
    </w:p>
    <w:p w:rsidR="009F7987" w:rsidRPr="00A65D22" w:rsidRDefault="009F7987" w:rsidP="00312333">
      <w:pPr>
        <w:spacing w:after="0" w:line="240" w:lineRule="auto"/>
        <w:ind w:firstLine="720"/>
        <w:rPr>
          <w:rFonts w:ascii="Times New Roman" w:hAnsi="Times New Roman"/>
        </w:rPr>
      </w:pPr>
      <w:r w:rsidRPr="00A65D22">
        <w:rPr>
          <w:rFonts w:ascii="Times New Roman" w:hAnsi="Times New Roman"/>
        </w:rPr>
        <w:t>У случају из става 1. овог члана запослени остварује сва права из радног односа као да је радио и право на накнаду плате у висини основне плате, у складу са општим актом послодавца.</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7</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који ради на радном месту са повећаним ризиком има право на мере безбедности и здравља на раду утврђене актом о процени ризика, као и друга права утврђена законом и овим колективим уговором.</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има право на годишњи систематски преглед у здравственој установи или другој организацији основаној у складу са Законом о здравственој заштити,</w:t>
      </w:r>
      <w:r w:rsidRPr="00A65D22">
        <w:rPr>
          <w:rFonts w:ascii="Times New Roman" w:hAnsi="Times New Roman"/>
          <w:strike/>
          <w:lang/>
        </w:rPr>
        <w:t xml:space="preserve"> </w:t>
      </w:r>
      <w:r w:rsidRPr="00A65D22">
        <w:rPr>
          <w:rFonts w:ascii="Times New Roman" w:hAnsi="Times New Roman"/>
          <w:strike/>
        </w:rPr>
        <w:t>а трошкове прегледа сноси послодавац до висине просечне зараде без пореза и доприноса у Републици Србији,</w:t>
      </w:r>
      <w:r w:rsidRPr="00A65D22">
        <w:rPr>
          <w:rFonts w:ascii="Times New Roman" w:hAnsi="Times New Roman"/>
          <w:strike/>
          <w:lang/>
        </w:rPr>
        <w:t xml:space="preserve"> </w:t>
      </w:r>
      <w:r w:rsidRPr="00A65D22">
        <w:rPr>
          <w:rFonts w:ascii="Times New Roman" w:hAnsi="Times New Roman"/>
          <w:strike/>
        </w:rPr>
        <w:t>према последњем објављеном податку органа надлежног за послове статистике.</w:t>
      </w:r>
    </w:p>
    <w:p w:rsidR="009F7987" w:rsidRDefault="009F7987" w:rsidP="00450B98">
      <w:pPr>
        <w:spacing w:after="0" w:line="240" w:lineRule="auto"/>
        <w:jc w:val="both"/>
        <w:rPr>
          <w:rFonts w:ascii="Times New Roman" w:hAnsi="Times New Roman"/>
          <w:strike/>
          <w:lang/>
        </w:rPr>
      </w:pPr>
      <w:r w:rsidRPr="00A65D22">
        <w:rPr>
          <w:rFonts w:ascii="Times New Roman" w:hAnsi="Times New Roman"/>
          <w:strike/>
        </w:rPr>
        <w:t xml:space="preserve">Послодавац је обавезан да сваке године организује </w:t>
      </w:r>
      <w:r w:rsidRPr="00A65D22">
        <w:rPr>
          <w:rFonts w:ascii="Times New Roman" w:hAnsi="Times New Roman"/>
          <w:strike/>
          <w:lang w:val="sr-Cyrl-CS"/>
        </w:rPr>
        <w:t>и</w:t>
      </w:r>
      <w:r w:rsidRPr="00A65D22">
        <w:rPr>
          <w:rFonts w:ascii="Times New Roman" w:hAnsi="Times New Roman"/>
          <w:strike/>
        </w:rPr>
        <w:t xml:space="preserve"> финансира посебне специјалистичке прегледе за жене</w:t>
      </w:r>
      <w:r w:rsidRPr="00A65D22">
        <w:rPr>
          <w:rFonts w:ascii="Times New Roman" w:hAnsi="Times New Roman"/>
          <w:strike/>
          <w:lang/>
        </w:rPr>
        <w:t>.</w:t>
      </w:r>
    </w:p>
    <w:p w:rsidR="009F7987" w:rsidRPr="00A65D22" w:rsidRDefault="009F7987" w:rsidP="00450B98">
      <w:pPr>
        <w:spacing w:after="0" w:line="240" w:lineRule="auto"/>
        <w:jc w:val="both"/>
        <w:rPr>
          <w:rFonts w:ascii="Times New Roman" w:hAnsi="Times New Roman"/>
          <w:lang/>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8</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Средства за спровођење утврђених мера за отклањање ризика у области безбедности и здравља на раду укључујући и средства за превенцију радне инвалидности и рекреативни одмор обезбеђују се у буџету аутономне покрајине, односно јединице локалне самоуправе, у складу са законом.</w:t>
      </w:r>
    </w:p>
    <w:p w:rsidR="009F7987" w:rsidRPr="00A65D22" w:rsidRDefault="009F7987" w:rsidP="00450B98">
      <w:pPr>
        <w:spacing w:after="0" w:line="240" w:lineRule="auto"/>
        <w:rPr>
          <w:rFonts w:ascii="Times New Roman" w:hAnsi="Times New Roman"/>
        </w:rPr>
      </w:pPr>
      <w:r w:rsidRPr="00A65D22">
        <w:rPr>
          <w:rFonts w:ascii="Times New Roman" w:hAnsi="Times New Roman"/>
        </w:rPr>
        <w:t xml:space="preserve">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2. Представници запослених и одбор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2</w:t>
      </w:r>
      <w:r w:rsidRPr="00A65D22">
        <w:rPr>
          <w:rFonts w:ascii="Times New Roman" w:hAnsi="Times New Roman"/>
          <w:lang/>
        </w:rPr>
        <w:t>9</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код послодавца, бирају једног или више представника за безбедност на раду.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Представници запослених бирају се према броју запослених (на сваких 50 запослених може се изабрати један представник) и према броју организационих јединица изван седишта органа покрајинске аутономије и органа јединице локалне самоуправе (у свакој организационој јединици изван седишта органа покрајинске аутономије и органа јединице локалне самоуправе може се изабрати по један представник).</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30</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Најмање три представника запослених образују Одбор за безбедност и здравље на раду (у даљем тексту: Одбор).</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Поступак избора и начин рада представника запослених и Одбора, број представника запослених код послодавца, као и њихов однос са репрезентативним синдикатом уређује се колективним уговором код послодавца.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31</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Представници запослених и одбор за безбедност и здравље на раду дужни су да акте, информације, податке и обавештења које добију од послодавца, а који се односе на стање безбедности и здравља на раду доставе организацији синдиката која је образована у органу покрајинске аутономије и јединицама локалне самоуправе на који се подаци односе.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је представник запослених или одбор спречен да обавља своју дужност имају обавезу да о томе обавесте послодавца, који своје обавезе према представнику запослених, односно одбору извршава тако што уместо представника запослених односно одбора обавештава организацију синдиката образовану у органу покрајинске аутономије и јединици локалне самоуправе.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Организација синдиката образована у органу </w:t>
      </w:r>
      <w:r w:rsidRPr="00A65D22">
        <w:rPr>
          <w:rFonts w:ascii="Times New Roman" w:hAnsi="Times New Roman"/>
          <w:strike/>
        </w:rPr>
        <w:t>покрајинске аутономије и</w:t>
      </w:r>
      <w:r w:rsidRPr="00A65D22">
        <w:rPr>
          <w:rFonts w:ascii="Times New Roman" w:hAnsi="Times New Roman"/>
        </w:rPr>
        <w:t xml:space="preserve"> јединице локалне самоуправе предлаже послодавцу, да законом утврђене обавезе сарадње, извештавања и информисања представника запослених и одбора о свим питањима која су од утицаја за безбедност и здравље запослених врши тако што ће о тим питањима обавештавати непосредно синдикат.</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3. Осигурање запослених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2</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под једнаким условима колективно осигура запослене за случај смрти, последица незгоде, професионалног обољења, повреде на раду и губитка радне способности, ради обезбеђења накнаде штете.</w:t>
      </w:r>
    </w:p>
    <w:p w:rsidR="009F7987"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у обавези да пре расписивања јавне набавке за закључење уговора о осигурању из става 1. овог члана, преговара и прибави сагласност репрезентативног синдиката у органу.</w:t>
      </w:r>
    </w:p>
    <w:p w:rsidR="009F7987" w:rsidRPr="00CF5E5E" w:rsidRDefault="009F7987" w:rsidP="00CF5E5E">
      <w:pPr>
        <w:spacing w:after="0" w:line="240" w:lineRule="auto"/>
        <w:ind w:firstLine="720"/>
        <w:jc w:val="both"/>
        <w:rPr>
          <w:rFonts w:ascii="Times New Roman" w:hAnsi="Times New Roman"/>
          <w:lang/>
        </w:rPr>
      </w:pPr>
      <w:r w:rsidRPr="00145D26">
        <w:rPr>
          <w:rFonts w:ascii="Times New Roman" w:hAnsi="Times New Roman"/>
          <w:highlight w:val="yellow"/>
          <w:lang/>
        </w:rPr>
        <w:t>ПОСЛОДАВАЦ ОРГАНИЗУЈЕ И</w:t>
      </w:r>
      <w:r>
        <w:rPr>
          <w:rFonts w:ascii="Times New Roman" w:hAnsi="Times New Roman"/>
          <w:highlight w:val="yellow"/>
          <w:lang/>
        </w:rPr>
        <w:t xml:space="preserve"> ОБЕЗБЕЂУЈЕ ЗДРАВСТВЕНУ ЗАШТИТУ</w:t>
      </w:r>
      <w:r w:rsidRPr="00145D26">
        <w:rPr>
          <w:rFonts w:ascii="Times New Roman" w:hAnsi="Times New Roman"/>
          <w:highlight w:val="yellow"/>
          <w:lang/>
        </w:rPr>
        <w:t xml:space="preserve"> ЗАПОСЛЕНИХ О СВОМ ТРОШКУ, </w:t>
      </w:r>
      <w:r>
        <w:rPr>
          <w:rFonts w:ascii="Times New Roman" w:hAnsi="Times New Roman"/>
          <w:highlight w:val="yellow"/>
          <w:lang/>
        </w:rPr>
        <w:t>У СКЛАДУ СА ПРОПИСИМА О ЗДРАВСТ</w:t>
      </w:r>
      <w:r w:rsidRPr="00145D26">
        <w:rPr>
          <w:rFonts w:ascii="Times New Roman" w:hAnsi="Times New Roman"/>
          <w:highlight w:val="yellow"/>
          <w:lang/>
        </w:rPr>
        <w:t>В</w:t>
      </w:r>
      <w:r>
        <w:rPr>
          <w:rFonts w:ascii="Times New Roman" w:hAnsi="Times New Roman"/>
          <w:highlight w:val="yellow"/>
          <w:lang/>
        </w:rPr>
        <w:t>Е</w:t>
      </w:r>
      <w:r w:rsidRPr="00145D26">
        <w:rPr>
          <w:rFonts w:ascii="Times New Roman" w:hAnsi="Times New Roman"/>
          <w:highlight w:val="yellow"/>
          <w:lang/>
        </w:rPr>
        <w:t>НОЈ ЗАШТИТИ И РАСПОЛОЖИВИМ ФИНАНСИЈСКИМ СРЕДСТВИМА.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Послодавац може, у складу са расположивим финансијским средствима, да обезбеди додатно здравствено осигурање, за исти износ премије осигурања за лечење у здравственим институцијама - у државном или приватном власништву - са којима осигуравајућа кућа има уговор, као и да за своје запослене организује пензијски план у складу са Законом о добровољним пензијским фондовима и пензијским плановима, по основу кога би вршио уплате пензијског доприноса највише до висине неопорезивог износа у складу са Законом о порезу на доходак грађана. </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3</w:t>
      </w:r>
      <w:r w:rsidRPr="00A65D22">
        <w:rPr>
          <w:rFonts w:ascii="Times New Roman" w:hAnsi="Times New Roman"/>
          <w:lang/>
        </w:rPr>
        <w:t>3</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накнаду штете због повреде на раду или професионалног обољења насталог на раду код послодавца, као и право на накнаду штете проузроковану повредама других права на раду или у вези са радом.</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Постојање и висина штете, околности под којима је штета настала, ко је штету проузроковао и како се надокнађује утврђује се у складу са законом.</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VII. ПЛАТЕ, НАКНАДЕ ПЛАТЕ, НАКНАДЕ ТРОШКОВА И ДРУГА ПРИМАЊА</w:t>
      </w:r>
      <w:r w:rsidRPr="00A65D22">
        <w:rPr>
          <w:rFonts w:ascii="Times New Roman" w:hAnsi="Times New Roman"/>
          <w:vertAlign w:val="superscript"/>
        </w:rPr>
        <w:t xml:space="preserve">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1. Елементи за утврђивање плате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4</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Учесници Уговора преговарају о висини основице за обрачун и исплату плата сваке године у поступку доношења предлога буџета Републике Србије.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 поступку преговарања о основици учесници разматрају могућност и потребу корекције коефицијената.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Уколико се у току буџетске године битно промене околности и претпоставке на основу којих је утврђена основица за обрачун и исплату плата запослених, учесници ће отпочети преговоре о промени основице.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Иницијативу за отпочињање преговора подноси репрезентативни синдикат.</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Учесници се обавезују да преговоре започну у року од 10</w:t>
      </w:r>
      <w:r>
        <w:rPr>
          <w:rFonts w:ascii="Times New Roman" w:hAnsi="Times New Roman"/>
          <w:lang/>
        </w:rPr>
        <w:t xml:space="preserve"> </w:t>
      </w:r>
      <w:r w:rsidRPr="00D82096">
        <w:rPr>
          <w:rFonts w:ascii="Times New Roman" w:hAnsi="Times New Roman"/>
          <w:highlight w:val="yellow"/>
          <w:lang/>
        </w:rPr>
        <w:t>ДАНА</w:t>
      </w:r>
      <w:r w:rsidRPr="00A65D22">
        <w:rPr>
          <w:rFonts w:ascii="Times New Roman" w:hAnsi="Times New Roman"/>
        </w:rPr>
        <w:t xml:space="preserve"> од дана подношења иницијативе и да их окончају у року од наредних 30 дана.</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ОДРЕДБЕ СТ. 1-5. ОВОГ ЧЛАНА ПРИМЕЊУЈУ СЕ ДО ПОЧЕТКА ПРИМЕНЕ ЗАКОНА КОЈИМ СЕ УРЕЂУЈУ ПЛАТНИ РАЗРЕДИ СЛУЖБЕНИКА И НАМЕШТЕНИКА У ОРГАНИМА АУТОНОМНЕ ПОКРАЈИНЕ И ЈЕДИНИЦА ЛОКАЛНЕ САМОУПРАВЕ.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Учесници овог уговора се обавезују да ће у поступку измене прописа који се односе на систем плата, додатака на плату, накнада трошкова и других примања, заједнички преиспитати наведена права и њихову висину утврђених законом и Уговором, у циљу побољшања материјалног положаја запослених и уређења плата и других примања на јединственим принципима.</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35.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има право на одговарајућу плату, која се утврђује у складу са законом </w:t>
      </w:r>
      <w:r w:rsidRPr="00A65D22">
        <w:rPr>
          <w:rFonts w:ascii="Times New Roman" w:hAnsi="Times New Roman"/>
          <w:strike/>
        </w:rPr>
        <w:t>и овим уговором</w:t>
      </w:r>
      <w:r w:rsidRPr="00A65D22">
        <w:rPr>
          <w:rFonts w:ascii="Times New Roman" w:hAnsi="Times New Roman"/>
        </w:rPr>
        <w:t>.</w:t>
      </w:r>
    </w:p>
    <w:p w:rsidR="009F7987" w:rsidRPr="00A65D22" w:rsidRDefault="009F7987" w:rsidP="00312333">
      <w:pPr>
        <w:spacing w:after="0" w:line="240" w:lineRule="auto"/>
        <w:ind w:firstLine="600"/>
        <w:rPr>
          <w:rFonts w:ascii="Times New Roman" w:hAnsi="Times New Roman"/>
        </w:rPr>
      </w:pPr>
      <w:r w:rsidRPr="00A65D22">
        <w:rPr>
          <w:rFonts w:ascii="Times New Roman" w:hAnsi="Times New Roman"/>
        </w:rPr>
        <w:t>Плата се утврђује на основу:</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1) основице за обрачун плата,</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2) коефицијента који се множи основицом,</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3) додатка на плату,</w:t>
      </w:r>
    </w:p>
    <w:p w:rsidR="009F7987" w:rsidRPr="00A65D22" w:rsidRDefault="009F7987" w:rsidP="00A4039E">
      <w:pPr>
        <w:spacing w:after="0" w:line="240" w:lineRule="auto"/>
        <w:ind w:firstLine="567"/>
        <w:rPr>
          <w:rFonts w:ascii="Times New Roman" w:hAnsi="Times New Roman"/>
        </w:rPr>
      </w:pPr>
      <w:r w:rsidRPr="00A65D22">
        <w:rPr>
          <w:rFonts w:ascii="Times New Roman" w:hAnsi="Times New Roman"/>
        </w:rPr>
        <w:t>4) обавеза који запослени плаћа по основу пореза и доприноса за обавезно социјално осигурање из плате, у складу са законом.</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Основна плата се одређује множењем коефицијента са основицом за обрачун плата.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Плата се исплаћује одједном или највише у два дела.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Исплата пуног износа плате врши се најкасније до 20-ог у текућем месецу за претходни месец.</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Исплата плате у два дела исплаћује се тако што се први део исплаћује до петог у текућем месецу за претходни месец, а други део до 20-ог у текућем месецу за претходни месец.</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Послодавац је дужан да запосленом приликом сваке исплате плата достави обрачун плате.</w:t>
      </w:r>
    </w:p>
    <w:p w:rsidR="009F7987" w:rsidRPr="00A65D22" w:rsidRDefault="009F7987" w:rsidP="00312333">
      <w:pPr>
        <w:spacing w:after="0" w:line="240" w:lineRule="auto"/>
        <w:ind w:firstLine="600"/>
        <w:jc w:val="both"/>
        <w:rPr>
          <w:rFonts w:ascii="Times New Roman" w:hAnsi="Times New Roman"/>
          <w:lang/>
        </w:rPr>
      </w:pPr>
      <w:r w:rsidRPr="00A65D22">
        <w:rPr>
          <w:rFonts w:ascii="Times New Roman" w:hAnsi="Times New Roman"/>
        </w:rPr>
        <w:t xml:space="preserve">Ако је основна плата нижа од минималне зараде послодавац је дужан да запосленом исплати плату у висини </w:t>
      </w:r>
      <w:r w:rsidRPr="00A65D22">
        <w:rPr>
          <w:rFonts w:ascii="Times New Roman" w:hAnsi="Times New Roman"/>
          <w:lang/>
        </w:rPr>
        <w:t xml:space="preserve">ОБРАЧУНАТЕ </w:t>
      </w:r>
      <w:r w:rsidRPr="00A65D22">
        <w:rPr>
          <w:rFonts w:ascii="Times New Roman" w:hAnsi="Times New Roman"/>
          <w:strike/>
        </w:rPr>
        <w:t>цене</w:t>
      </w:r>
      <w:r w:rsidRPr="00A65D22">
        <w:rPr>
          <w:rFonts w:ascii="Times New Roman" w:hAnsi="Times New Roman"/>
        </w:rPr>
        <w:t xml:space="preserve"> минималне зараде у складу са законом.</w:t>
      </w:r>
      <w:r w:rsidRPr="00A65D22">
        <w:rPr>
          <w:rFonts w:ascii="Times New Roman" w:hAnsi="Times New Roman"/>
          <w:lang/>
        </w:rPr>
        <w:t xml:space="preserve"> </w:t>
      </w:r>
    </w:p>
    <w:p w:rsidR="009F7987" w:rsidRPr="00A65D22" w:rsidRDefault="009F7987" w:rsidP="00450B98">
      <w:pPr>
        <w:spacing w:after="0" w:line="240" w:lineRule="auto"/>
        <w:jc w:val="both"/>
        <w:rPr>
          <w:rFonts w:ascii="Times New Roman" w:hAnsi="Times New Roman"/>
          <w:strike/>
          <w:lang w:val="sr-Cyrl-CS"/>
        </w:rPr>
      </w:pPr>
      <w:r w:rsidRPr="00A65D22">
        <w:rPr>
          <w:rFonts w:ascii="Times New Roman" w:hAnsi="Times New Roman"/>
          <w:strike/>
          <w:lang w:val="sr-Cyrl-CS"/>
        </w:rPr>
        <w:t>Због утврђене цене минималне зараде која достиже износ зараде средње стручне спреме,основица  са средњом стручном спремом,КВ и НК увећава се за 10%.</w:t>
      </w:r>
    </w:p>
    <w:p w:rsidR="009F7987" w:rsidRPr="00A65D22" w:rsidRDefault="009F7987" w:rsidP="00312333">
      <w:pPr>
        <w:spacing w:after="0" w:line="240" w:lineRule="auto"/>
        <w:ind w:firstLine="720"/>
        <w:jc w:val="both"/>
        <w:rPr>
          <w:rFonts w:ascii="Times New Roman" w:hAnsi="Times New Roman"/>
          <w:lang w:val="sr-Cyrl-CS"/>
        </w:rPr>
      </w:pPr>
      <w:r w:rsidRPr="00A65D22">
        <w:rPr>
          <w:rFonts w:ascii="Times New Roman" w:hAnsi="Times New Roman"/>
          <w:lang w:val="sr-Cyrl-CS"/>
        </w:rPr>
        <w:t xml:space="preserve">АКО ЈЕ ОСНОВНА ПЛАТА ЗАПОСЛЕНОГ НИЖА ОД МИНИМАЛНЕ ЗАРАДЕ, ЗАПОСЛЕНИ СА СРЕДЊОМ И НИЖОМ СТРУЧНОМ СПРЕМОМ У ЈЕДИНИЦАМА ЛОКАЛНЕ САМОУПРАВЕ, ОСИМ У ГРАДУ БЕОГРАДУ ИМА ПРАВО НА УВЕЋАЊЕ ОСНОВИЦЕ У СКЛАДУ СА ЗАКЉУЧКОМ ВЛАДЕ ПО ОСНОВУ КВАЛИТЕТА И РЕЗУЛТАТА РАДА, АКО ЈЕ У ПРЕТХОДНОЈ КАЛЕНДАРСКОЈ ГОДИНИ СЛУЖБЕНИК ОЦЕЊЕН НАЈМАЊЕ СА ОЦЕНОМ „ДОБАР“, ОДНОСНО НАМЕШТЕНИК ОСТВАРИО РЕЗУЛТАТЕ РАДА.  </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 xml:space="preserve">НЕПОСРЕДНИ РУКОВОДИЛАЦ У СВРХУ ОСТВАРИВАЊА ПРАВА ЗАПОСЛЕНИХ ИЗ СТАВА </w:t>
      </w:r>
      <w:r>
        <w:rPr>
          <w:rFonts w:ascii="Times New Roman" w:hAnsi="Times New Roman"/>
          <w:highlight w:val="yellow"/>
          <w:lang/>
        </w:rPr>
        <w:t>9</w:t>
      </w:r>
      <w:r w:rsidRPr="00D82096">
        <w:rPr>
          <w:rFonts w:ascii="Times New Roman" w:hAnsi="Times New Roman"/>
          <w:highlight w:val="yellow"/>
          <w:lang/>
        </w:rPr>
        <w:t>.</w:t>
      </w:r>
      <w:r>
        <w:rPr>
          <w:rFonts w:ascii="Times New Roman" w:hAnsi="Times New Roman"/>
          <w:lang/>
        </w:rPr>
        <w:t xml:space="preserve"> </w:t>
      </w:r>
      <w:r w:rsidRPr="00A65D22">
        <w:rPr>
          <w:rFonts w:ascii="Times New Roman" w:hAnsi="Times New Roman"/>
          <w:lang/>
        </w:rPr>
        <w:t>8. ОВОГ ЧЛАНА, ПРАТИ ОСТВАРИВАЊЕ РЕЗУЛТАТА РАДА НАМЕШТЕНИКА.</w:t>
      </w:r>
    </w:p>
    <w:p w:rsidR="009F7987" w:rsidRPr="00A65D22" w:rsidRDefault="009F7987" w:rsidP="00450B98">
      <w:pPr>
        <w:spacing w:after="0" w:line="240" w:lineRule="auto"/>
        <w:rPr>
          <w:rFonts w:ascii="Times New Roman" w:hAnsi="Times New Roman"/>
          <w:lang w:val="sr-Cyrl-CS"/>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lang w:val="sr-Cyrl-CS"/>
        </w:rPr>
        <w:t>До</w:t>
      </w:r>
      <w:r w:rsidRPr="00A65D22">
        <w:rPr>
          <w:rFonts w:ascii="Times New Roman" w:hAnsi="Times New Roman"/>
        </w:rPr>
        <w:t>датак за време проведено у радном односу</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6</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има право на додатак на основну плату у висини од </w:t>
      </w:r>
      <w:r w:rsidRPr="00A65D22">
        <w:rPr>
          <w:rFonts w:ascii="Times New Roman" w:hAnsi="Times New Roman"/>
          <w:strike/>
        </w:rPr>
        <w:t>0,5</w:t>
      </w:r>
      <w:r w:rsidRPr="00A65D22">
        <w:rPr>
          <w:rFonts w:ascii="Times New Roman" w:hAnsi="Times New Roman"/>
        </w:rPr>
        <w:t>%</w:t>
      </w:r>
      <w:r w:rsidRPr="00A65D22">
        <w:rPr>
          <w:rFonts w:ascii="Times New Roman" w:hAnsi="Times New Roman"/>
          <w:lang/>
        </w:rPr>
        <w:t xml:space="preserve"> 0,4</w:t>
      </w:r>
      <w:r w:rsidRPr="00A65D22">
        <w:rPr>
          <w:rFonts w:ascii="Times New Roman" w:hAnsi="Times New Roman"/>
        </w:rPr>
        <w:t>% основне плате за сваку навршену годину рада у радном односу (минули рад) у државном органу, органу аутономне покрајине, односно органу локалне самоуправе, независно од тога у ком органу је радио и да ли је орган у коме је запослени радио у међувремену променио назив, облик организовања или је престао да постоји.</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Право на минули рад остварује се и за године рада код послодавца од кога је орган, односно послодавац преузео надлежности, послове и запослене.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остварује право на минули рад и за године рада проведене у органима ранијих савезних држава чији је правни следбеник Република Србија, а који су услед промене државног уређења престали да постоје.</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има право на минули рад ако је преузет споразумом из једног државног органа у други,односно  преузет споразумом из једног органа у други чији је оснивач Територијална аутономија и ЈЛС.</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  Или да  гласи: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има право на додатак на основну плату у висини од 0,5 %основне плате  за сваку навршену годину рада у рандом односу.</w:t>
      </w:r>
    </w:p>
    <w:p w:rsidR="009F7987" w:rsidRPr="00A65D22" w:rsidRDefault="009F7987" w:rsidP="00450B98">
      <w:pPr>
        <w:spacing w:after="0" w:line="240" w:lineRule="auto"/>
        <w:jc w:val="both"/>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Додатак за рад ноћу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7</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додатак на основу плату за рад од 22 сата до 6 сати наредног дана (рад ноћу).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Додатак за сваки сат рада ноћу износи 26% на вредности радног сата основне плате запосленог, ако такав рад није вреднован при утврђивању коефицијента.</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Додатак за рад на дан празника који није радни дан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8</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додатак на основну плату за рад на дан празника који није радни дан.</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Додатак за сваки сат рада на дан празника који није радни дан износи </w:t>
      </w:r>
      <w:r w:rsidRPr="00A65D22">
        <w:rPr>
          <w:rFonts w:ascii="Times New Roman" w:hAnsi="Times New Roman"/>
          <w:strike/>
        </w:rPr>
        <w:t>120%</w:t>
      </w:r>
      <w:r w:rsidRPr="00A65D22">
        <w:rPr>
          <w:rFonts w:ascii="Times New Roman" w:hAnsi="Times New Roman"/>
        </w:rPr>
        <w:t xml:space="preserve"> </w:t>
      </w:r>
      <w:r w:rsidRPr="00A65D22">
        <w:rPr>
          <w:rFonts w:ascii="Times New Roman" w:hAnsi="Times New Roman"/>
          <w:lang/>
        </w:rPr>
        <w:t xml:space="preserve">110% </w:t>
      </w:r>
      <w:r w:rsidRPr="00A65D22">
        <w:rPr>
          <w:rFonts w:ascii="Times New Roman" w:hAnsi="Times New Roman"/>
        </w:rPr>
        <w:t>на вредност радног сата основне плате запосленог.</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Додатак за прековремени рад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3</w:t>
      </w:r>
      <w:r w:rsidRPr="00A65D22">
        <w:rPr>
          <w:rFonts w:ascii="Times New Roman" w:hAnsi="Times New Roman"/>
          <w:lang/>
        </w:rPr>
        <w:t>9</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за сваки сат који по налогу претпостављеног ради дуже од пуног радног времена (прековремени рад) има право на сат и по слободно.</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ПРЕТПОСТАВЉЕНИ ЈЕ ДУЖАН ДА ИЗДА ПИСМЕНИ НАЛОГ КОЈИМ ОБАВЕШТАВА ЗАПОСЛЕНОГ О ОБАВЕЗИ ДА РАДИ ПРЕКОВРЕМЕНО.</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Рад дужи од пуног радног времена месечно се прерачунава у слободне сате, које запослени мора да искористи у току наредног месеца.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Запосленом коме због природе послова радног места не буде омогућено да у току наредног месеца искористи слободне сате, за сваки сат прековременог рада исплатиће се вредност сата основне плате запосленог увећано за 30</w:t>
      </w:r>
      <w:r w:rsidRPr="00A65D22">
        <w:rPr>
          <w:rFonts w:ascii="Times New Roman" w:hAnsi="Times New Roman"/>
          <w:strike/>
          <w:lang/>
        </w:rPr>
        <w:t>26</w:t>
      </w:r>
      <w:r w:rsidRPr="00A65D22">
        <w:rPr>
          <w:rFonts w:ascii="Times New Roman" w:hAnsi="Times New Roman"/>
          <w:strike/>
        </w:rPr>
        <w:t>%.</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Право на додатак за прековремени рад утврђује се решењем послодавца које у образложењу мора да садржи разлоге због којих запослени не може да искористи слободне сате.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који по  писменом налогу послодавца  ради дуже од пуног радног времена  </w:t>
      </w:r>
      <w:r w:rsidRPr="00A65D22">
        <w:rPr>
          <w:rFonts w:ascii="Times New Roman" w:hAnsi="Times New Roman"/>
          <w:lang/>
        </w:rPr>
        <w:t>ИМА ПРАВО НА</w:t>
      </w:r>
      <w:r w:rsidRPr="00A65D22">
        <w:rPr>
          <w:rFonts w:ascii="Times New Roman" w:hAnsi="Times New Roman"/>
        </w:rPr>
        <w:t xml:space="preserve"> додатак за прековремени рад у висини од вредности сата основне плате увећане за </w:t>
      </w:r>
      <w:r w:rsidRPr="00A65D22">
        <w:rPr>
          <w:rFonts w:ascii="Times New Roman" w:hAnsi="Times New Roman"/>
          <w:lang/>
        </w:rPr>
        <w:t>26</w:t>
      </w:r>
      <w:r w:rsidRPr="00A65D22">
        <w:rPr>
          <w:rFonts w:ascii="Times New Roman" w:hAnsi="Times New Roman"/>
        </w:rPr>
        <w:t>%.</w:t>
      </w:r>
    </w:p>
    <w:p w:rsidR="009F7987" w:rsidRPr="00217ED4"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Послодавац је дужан да донесе </w:t>
      </w:r>
      <w:r w:rsidRPr="00CA3A05">
        <w:rPr>
          <w:rFonts w:ascii="Times New Roman" w:hAnsi="Times New Roman"/>
        </w:rPr>
        <w:t>решење</w:t>
      </w:r>
      <w:r w:rsidRPr="00A65D22">
        <w:rPr>
          <w:rFonts w:ascii="Times New Roman" w:hAnsi="Times New Roman"/>
          <w:strike/>
        </w:rPr>
        <w:t xml:space="preserve"> </w:t>
      </w:r>
      <w:r w:rsidRPr="00C81416">
        <w:rPr>
          <w:rFonts w:ascii="Times New Roman" w:hAnsi="Times New Roman"/>
          <w:strike/>
          <w:highlight w:val="yellow"/>
        </w:rPr>
        <w:t xml:space="preserve">о </w:t>
      </w:r>
      <w:r w:rsidRPr="00C81416">
        <w:rPr>
          <w:rFonts w:ascii="Times New Roman" w:hAnsi="Times New Roman"/>
          <w:strike/>
          <w:highlight w:val="yellow"/>
          <w:lang/>
        </w:rPr>
        <w:t xml:space="preserve">ПИСАНИ </w:t>
      </w:r>
      <w:r w:rsidRPr="00C81416">
        <w:rPr>
          <w:rFonts w:ascii="Times New Roman" w:hAnsi="Times New Roman"/>
          <w:strike/>
          <w:highlight w:val="yellow"/>
        </w:rPr>
        <w:t>налог за рад</w:t>
      </w:r>
      <w:r w:rsidRPr="00C81416">
        <w:rPr>
          <w:rFonts w:ascii="Times New Roman" w:hAnsi="Times New Roman"/>
          <w:strike/>
        </w:rPr>
        <w:t xml:space="preserve"> </w:t>
      </w:r>
      <w:r w:rsidRPr="00C81416">
        <w:rPr>
          <w:rFonts w:ascii="Times New Roman" w:hAnsi="Times New Roman"/>
          <w:strike/>
          <w:highlight w:val="yellow"/>
        </w:rPr>
        <w:t>прековремено</w:t>
      </w:r>
      <w:r w:rsidRPr="00C81416">
        <w:rPr>
          <w:rFonts w:ascii="Times New Roman" w:hAnsi="Times New Roman"/>
          <w:strike/>
        </w:rPr>
        <w:t xml:space="preserve"> </w:t>
      </w:r>
      <w:r w:rsidRPr="00A65D22">
        <w:rPr>
          <w:rFonts w:ascii="Times New Roman" w:hAnsi="Times New Roman"/>
          <w:lang/>
        </w:rPr>
        <w:t>и</w:t>
      </w:r>
      <w:r w:rsidRPr="00A65D22">
        <w:rPr>
          <w:rFonts w:ascii="Times New Roman" w:hAnsi="Times New Roman"/>
        </w:rPr>
        <w:t xml:space="preserve"> </w:t>
      </w:r>
      <w:r w:rsidRPr="00A65D22">
        <w:rPr>
          <w:rFonts w:ascii="Times New Roman" w:hAnsi="Times New Roman"/>
          <w:lang/>
        </w:rPr>
        <w:t>да ИЗВРШИ ОБРАЧУН</w:t>
      </w:r>
      <w:r w:rsidRPr="00A65D22">
        <w:rPr>
          <w:rFonts w:ascii="Times New Roman" w:hAnsi="Times New Roman"/>
        </w:rPr>
        <w:t xml:space="preserve"> </w:t>
      </w:r>
      <w:r w:rsidRPr="00A65D22">
        <w:rPr>
          <w:rFonts w:ascii="Times New Roman" w:hAnsi="Times New Roman"/>
          <w:lang/>
        </w:rPr>
        <w:t xml:space="preserve">и ИСПЛАТУ ДОДАТКА ЗА </w:t>
      </w:r>
      <w:r w:rsidRPr="00A65D22">
        <w:rPr>
          <w:rFonts w:ascii="Times New Roman" w:hAnsi="Times New Roman"/>
        </w:rPr>
        <w:t>прековремен</w:t>
      </w:r>
      <w:r w:rsidRPr="00A65D22">
        <w:rPr>
          <w:rFonts w:ascii="Times New Roman" w:hAnsi="Times New Roman"/>
          <w:lang/>
        </w:rPr>
        <w:t>И</w:t>
      </w:r>
      <w:r w:rsidRPr="00A65D22">
        <w:rPr>
          <w:rFonts w:ascii="Times New Roman" w:hAnsi="Times New Roman"/>
        </w:rPr>
        <w:t xml:space="preserve"> рад</w:t>
      </w:r>
      <w:r w:rsidRPr="00A65D22">
        <w:rPr>
          <w:rFonts w:ascii="Times New Roman" w:hAnsi="Times New Roman"/>
          <w:lang/>
        </w:rPr>
        <w:t xml:space="preserve"> ПРИЛИКОМ ИСПЛАТЕ ПЛАТЕ</w:t>
      </w:r>
      <w:r w:rsidRPr="00A65D22">
        <w:rPr>
          <w:rFonts w:ascii="Times New Roman" w:hAnsi="Times New Roman"/>
        </w:rPr>
        <w:t>.</w:t>
      </w:r>
      <w:r>
        <w:rPr>
          <w:rFonts w:ascii="Times New Roman" w:hAnsi="Times New Roman"/>
          <w:lang/>
        </w:rPr>
        <w:t xml:space="preserve"> </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Додатак за рад на терену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40</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накнаду трошкова рада и боравка на терену (теренски додатак) која износи 3% просечне месечне зараде запосленог у Републци Србији, према последњем коначном објављеном податку републичког органа надлежног за послове статистике на дан исплате.</w:t>
      </w:r>
    </w:p>
    <w:p w:rsidR="009F7987" w:rsidRPr="00A65D22" w:rsidRDefault="009F7987" w:rsidP="00450B98">
      <w:pPr>
        <w:spacing w:after="0" w:line="240" w:lineRule="auto"/>
        <w:jc w:val="both"/>
        <w:rPr>
          <w:rFonts w:ascii="Times New Roman" w:hAnsi="Times New Roman"/>
          <w:strike/>
          <w:lang w:val="sr-Cyrl-CS"/>
        </w:rPr>
      </w:pPr>
      <w:r w:rsidRPr="00A65D22">
        <w:rPr>
          <w:rFonts w:ascii="Times New Roman" w:hAnsi="Times New Roman"/>
          <w:strike/>
        </w:rPr>
        <w:t>Рад на терену је рад који се по природи посла врши ван службених просторија а на који се  запослени,</w:t>
      </w:r>
      <w:r w:rsidRPr="00A65D22">
        <w:rPr>
          <w:rFonts w:ascii="Times New Roman" w:hAnsi="Times New Roman"/>
          <w:strike/>
          <w:lang/>
        </w:rPr>
        <w:t xml:space="preserve"> </w:t>
      </w:r>
      <w:r w:rsidRPr="00A65D22">
        <w:rPr>
          <w:rFonts w:ascii="Times New Roman" w:hAnsi="Times New Roman"/>
          <w:strike/>
        </w:rPr>
        <w:t>по налогу послодавца упућује да изврши службени посао.</w:t>
      </w:r>
    </w:p>
    <w:p w:rsidR="009F7987" w:rsidRPr="00A65D22" w:rsidRDefault="009F7987" w:rsidP="00450B98">
      <w:pPr>
        <w:spacing w:after="0" w:line="240" w:lineRule="auto"/>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ДОДАТАК ЗА ДОДАТНО ОПТЕРЕЋЕЊЕ НА РАДУ</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w:t>
      </w:r>
      <w:r w:rsidRPr="00A65D22">
        <w:rPr>
          <w:rFonts w:ascii="Times New Roman" w:hAnsi="Times New Roman"/>
          <w:lang/>
        </w:rPr>
        <w:t xml:space="preserve"> 41.</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ПОСЛОДАВАЦ ЈЕ ДУЖАН ДА ИЗДА ПИСМЕНИ НАЛОГ ЗАПОСЛЕНОМ КОЈИ  РАДИ И ПОСЛОВЕ КОЈИ НИСУ У ОПИСУ ЊЕГОВОГ РАДНОГ МЕСТА ЗБОГ ПРИВРЕМЕНО ПОВЕЋАНОГ ОБИМА ПОСЛА ИЛИ ПОСЛОВЕ ОДСУТНОГ ЗАПОСЛЕНОГ.</w:t>
      </w:r>
    </w:p>
    <w:p w:rsidR="009F7987" w:rsidRDefault="009F7987" w:rsidP="00312333">
      <w:pPr>
        <w:spacing w:after="0" w:line="240" w:lineRule="auto"/>
        <w:ind w:firstLine="720"/>
        <w:jc w:val="both"/>
        <w:rPr>
          <w:rFonts w:ascii="Times New Roman" w:hAnsi="Times New Roman"/>
          <w:lang/>
        </w:rPr>
      </w:pPr>
      <w:r w:rsidRPr="00A65D22">
        <w:rPr>
          <w:rFonts w:ascii="Times New Roman" w:hAnsi="Times New Roman"/>
          <w:lang/>
        </w:rPr>
        <w:t xml:space="preserve">У ПИСМЕНОМ НАЛОГУ СЕ НАВОДИ И НАЗИВ РАДНОГ МЕСТА ЧИЈЕ  ПОСЛОВЕ ЋЕ ЗАПОСЛЕНИ ОБАВЉАТИ УСЛЕД ПРИВРЕМЕНОГ ПОВЕЋАЊА ОБИМА ПОСЛОВА И РАЗЛОЗИ КОЈИ СУ ДОВЕЛИ ДО ПРИВРЕМЕНОГ ПОВЕЋАЊА ОБИМА ПОСЛА, ОДНОСНО ИМЕ ЗАПОСЛЕНОГ КОЈИ ЈЕ ОДСУТАН. </w:t>
      </w:r>
    </w:p>
    <w:p w:rsidR="009F7987" w:rsidRPr="00A65D22" w:rsidRDefault="009F7987" w:rsidP="00312333">
      <w:pPr>
        <w:spacing w:after="0" w:line="240" w:lineRule="auto"/>
        <w:ind w:firstLine="720"/>
        <w:jc w:val="both"/>
        <w:rPr>
          <w:rFonts w:ascii="Times New Roman" w:hAnsi="Times New Roman"/>
          <w:lang/>
        </w:rPr>
      </w:pPr>
      <w:r w:rsidRPr="007E2766">
        <w:rPr>
          <w:rFonts w:ascii="Times New Roman" w:hAnsi="Times New Roman"/>
          <w:highlight w:val="yellow"/>
          <w:lang/>
        </w:rPr>
        <w:t>ДОДАТАК ЗА ПРЕКОВРЕМЕНИ РАД ИСКЉУЧУЈЕ ДОДАТАК ЗА ДОДАТНО ОПТЕРЕЋЕЊЕ НА РАДУ.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Ако по писменом налогу претпостављеног </w:t>
      </w:r>
      <w:r w:rsidRPr="00A65D22">
        <w:rPr>
          <w:rFonts w:ascii="Times New Roman" w:hAnsi="Times New Roman"/>
          <w:strike/>
          <w:lang w:val="sr-Cyrl-CS"/>
        </w:rPr>
        <w:t>запослени</w:t>
      </w:r>
      <w:r w:rsidRPr="00A65D22">
        <w:rPr>
          <w:rFonts w:ascii="Times New Roman" w:hAnsi="Times New Roman"/>
          <w:strike/>
        </w:rPr>
        <w:t xml:space="preserve"> ради и послове који нису у опису његовог радног места због тога што је привремено повећан обим послова или ради и послове одсутног </w:t>
      </w:r>
      <w:r w:rsidRPr="00A65D22">
        <w:rPr>
          <w:rFonts w:ascii="Times New Roman" w:hAnsi="Times New Roman"/>
          <w:strike/>
          <w:lang w:val="sr-Cyrl-CS"/>
        </w:rPr>
        <w:t>запосленог</w:t>
      </w:r>
      <w:r w:rsidRPr="00A65D22">
        <w:rPr>
          <w:rFonts w:ascii="Times New Roman" w:hAnsi="Times New Roman"/>
          <w:strike/>
        </w:rPr>
        <w:t>, има право на додатак за додатно оптерећење.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Додатак за додатно оптерећење од најмање 10 радних дана месечно износи 4% основне плате, односно 5% основне плате</w:t>
      </w:r>
      <w:r w:rsidRPr="00A65D22">
        <w:rPr>
          <w:rFonts w:ascii="Times New Roman" w:hAnsi="Times New Roman"/>
          <w:lang/>
        </w:rPr>
        <w:t xml:space="preserve"> </w:t>
      </w:r>
      <w:r w:rsidRPr="00A65D22">
        <w:rPr>
          <w:rFonts w:ascii="Times New Roman" w:hAnsi="Times New Roman"/>
          <w:strike/>
          <w:lang/>
        </w:rPr>
        <w:t>или зараде</w:t>
      </w:r>
      <w:r w:rsidRPr="00A65D22">
        <w:rPr>
          <w:rFonts w:ascii="Times New Roman" w:hAnsi="Times New Roman"/>
        </w:rPr>
        <w:t xml:space="preserve"> ако </w:t>
      </w:r>
      <w:r w:rsidRPr="00A65D22">
        <w:rPr>
          <w:rFonts w:ascii="Times New Roman" w:hAnsi="Times New Roman"/>
          <w:lang w:val="sr-Cyrl-CS"/>
        </w:rPr>
        <w:t>запослени</w:t>
      </w:r>
      <w:r w:rsidRPr="00A65D22">
        <w:rPr>
          <w:rFonts w:ascii="Times New Roman" w:hAnsi="Times New Roman"/>
        </w:rPr>
        <w:t xml:space="preserve"> замењује руководиоца унутрашње јединице.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Додатак за додатно оптерећење од најмање 20 радних дана месечно износи 8% основне плате</w:t>
      </w:r>
      <w:r w:rsidRPr="00A65D22">
        <w:rPr>
          <w:rFonts w:ascii="Times New Roman" w:hAnsi="Times New Roman"/>
          <w:lang/>
        </w:rPr>
        <w:t xml:space="preserve"> </w:t>
      </w:r>
      <w:r w:rsidRPr="00A65D22">
        <w:rPr>
          <w:rFonts w:ascii="Times New Roman" w:hAnsi="Times New Roman"/>
          <w:strike/>
          <w:lang/>
        </w:rPr>
        <w:t>или зараде</w:t>
      </w:r>
      <w:r w:rsidRPr="00A65D22">
        <w:rPr>
          <w:rFonts w:ascii="Times New Roman" w:hAnsi="Times New Roman"/>
        </w:rPr>
        <w:t>, односно 10% основне плате</w:t>
      </w:r>
      <w:r w:rsidRPr="00A65D22">
        <w:rPr>
          <w:rFonts w:ascii="Times New Roman" w:hAnsi="Times New Roman"/>
          <w:lang/>
        </w:rPr>
        <w:t xml:space="preserve"> </w:t>
      </w:r>
      <w:r w:rsidRPr="00A65D22">
        <w:rPr>
          <w:rFonts w:ascii="Times New Roman" w:hAnsi="Times New Roman"/>
          <w:strike/>
          <w:lang/>
        </w:rPr>
        <w:t>или зараде</w:t>
      </w:r>
      <w:r w:rsidRPr="00A65D22">
        <w:rPr>
          <w:rFonts w:ascii="Times New Roman" w:hAnsi="Times New Roman"/>
        </w:rPr>
        <w:t xml:space="preserve"> ако </w:t>
      </w:r>
      <w:r w:rsidRPr="00A65D22">
        <w:rPr>
          <w:rFonts w:ascii="Times New Roman" w:hAnsi="Times New Roman"/>
          <w:lang w:val="sr-Cyrl-CS"/>
        </w:rPr>
        <w:t>запослени</w:t>
      </w:r>
      <w:r w:rsidRPr="00A65D22">
        <w:rPr>
          <w:rFonts w:ascii="Times New Roman" w:hAnsi="Times New Roman"/>
        </w:rPr>
        <w:t xml:space="preserve"> замењује руководиоца унутрашње јединице.</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Накнада плате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42</w:t>
      </w:r>
      <w:r w:rsidRPr="00A65D22">
        <w:rPr>
          <w:rFonts w:ascii="Times New Roman" w:hAnsi="Times New Roman"/>
        </w:rPr>
        <w:t xml:space="preserve">. </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Запослени и</w:t>
      </w:r>
      <w:r>
        <w:rPr>
          <w:rFonts w:ascii="Times New Roman" w:hAnsi="Times New Roman"/>
        </w:rPr>
        <w:t xml:space="preserve">ма право на накнаду плате </w:t>
      </w:r>
      <w:r w:rsidRPr="00A65D22">
        <w:rPr>
          <w:rFonts w:ascii="Times New Roman" w:hAnsi="Times New Roman"/>
          <w:lang/>
        </w:rPr>
        <w:t>У ВИСИНИ ПРОСЕЧНЕ ПЛАТЕ У ПРЕТХОДНИХ 12 МЕСЕЦИ ЗА ВРЕМЕ</w:t>
      </w:r>
      <w:r w:rsidRPr="00A65D22">
        <w:rPr>
          <w:rFonts w:ascii="Times New Roman" w:hAnsi="Times New Roman"/>
          <w:strike/>
        </w:rPr>
        <w:t xml:space="preserve">као да је радио </w:t>
      </w:r>
      <w:r w:rsidRPr="00A65D22">
        <w:rPr>
          <w:rFonts w:ascii="Times New Roman" w:hAnsi="Times New Roman"/>
          <w:strike/>
          <w:lang w:val="sr-Cyrl-CS"/>
        </w:rPr>
        <w:t>и</w:t>
      </w:r>
      <w:r w:rsidRPr="00A65D22">
        <w:rPr>
          <w:rFonts w:ascii="Times New Roman" w:hAnsi="Times New Roman"/>
          <w:strike/>
        </w:rPr>
        <w:t xml:space="preserve"> то</w:t>
      </w:r>
      <w:r w:rsidRPr="00A65D22">
        <w:rPr>
          <w:rFonts w:ascii="Times New Roman" w:hAnsi="Times New Roman"/>
        </w:rPr>
        <w:t>:</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 коришћења годишњег одмора;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2) плаћеног одсуства утврђеног законом и овим уговором.</w:t>
      </w:r>
    </w:p>
    <w:p w:rsidR="009F7987" w:rsidRPr="00A65D22" w:rsidRDefault="009F7987" w:rsidP="00450B98">
      <w:pPr>
        <w:spacing w:after="0" w:line="240" w:lineRule="auto"/>
        <w:ind w:left="600"/>
        <w:jc w:val="both"/>
        <w:rPr>
          <w:rFonts w:ascii="Times New Roman" w:hAnsi="Times New Roman"/>
        </w:rPr>
      </w:pPr>
    </w:p>
    <w:p w:rsidR="009F7987" w:rsidRPr="00A65D22" w:rsidRDefault="009F7987" w:rsidP="00312333">
      <w:pPr>
        <w:spacing w:after="0" w:line="240" w:lineRule="auto"/>
        <w:ind w:firstLine="600"/>
        <w:jc w:val="both"/>
        <w:rPr>
          <w:rFonts w:ascii="Times New Roman" w:hAnsi="Times New Roman"/>
          <w:lang/>
        </w:rPr>
      </w:pPr>
      <w:r w:rsidRPr="00A65D22">
        <w:rPr>
          <w:rFonts w:ascii="Times New Roman" w:hAnsi="Times New Roman"/>
        </w:rPr>
        <w:t xml:space="preserve">ЗАПОСЛЕНИ </w:t>
      </w:r>
      <w:r w:rsidRPr="00A65D22">
        <w:rPr>
          <w:rFonts w:ascii="Times New Roman" w:hAnsi="Times New Roman"/>
          <w:lang/>
        </w:rPr>
        <w:t xml:space="preserve">ИМА ПРАВО НА НАКНАДУ ПЛАТЕ У ВИСИНИ ОСНОВНЕ ПЛАТЕ УВЕЋАНЕ ЗА МИНУЛИ РАД И ТО: </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lang/>
        </w:rPr>
        <w:t xml:space="preserve">1) </w:t>
      </w:r>
      <w:r w:rsidRPr="00A65D22">
        <w:rPr>
          <w:rFonts w:ascii="Times New Roman" w:hAnsi="Times New Roman"/>
        </w:rPr>
        <w:t xml:space="preserve">учешћа на научним скуповима, симпозијумима, конгресима, семинарима на које је упућен од стране послодавца </w:t>
      </w:r>
      <w:r w:rsidRPr="00A65D22">
        <w:rPr>
          <w:rFonts w:ascii="Times New Roman" w:hAnsi="Times New Roman"/>
          <w:strike/>
        </w:rPr>
        <w:t>или стране синдиката</w:t>
      </w:r>
      <w:r w:rsidRPr="00A65D22">
        <w:rPr>
          <w:rFonts w:ascii="Times New Roman" w:hAnsi="Times New Roman"/>
        </w:rPr>
        <w:t>;</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lang/>
        </w:rPr>
        <w:t xml:space="preserve">2) </w:t>
      </w:r>
      <w:r w:rsidRPr="00A65D22">
        <w:rPr>
          <w:rFonts w:ascii="Times New Roman" w:hAnsi="Times New Roman"/>
        </w:rPr>
        <w:t>одласка на систематске и специјалистичке прегледе на које је упућен од стране послодавца;</w:t>
      </w:r>
    </w:p>
    <w:p w:rsidR="009F7987" w:rsidRPr="00A65D22" w:rsidRDefault="009F7987" w:rsidP="00450B98">
      <w:pPr>
        <w:spacing w:after="0" w:line="240" w:lineRule="auto"/>
        <w:ind w:firstLine="720"/>
        <w:jc w:val="both"/>
        <w:rPr>
          <w:rFonts w:ascii="Times New Roman" w:hAnsi="Times New Roman"/>
        </w:rPr>
      </w:pPr>
      <w:r w:rsidRPr="00A65D22">
        <w:rPr>
          <w:rFonts w:ascii="Times New Roman" w:hAnsi="Times New Roman"/>
          <w:lang/>
        </w:rPr>
        <w:t xml:space="preserve">3) </w:t>
      </w:r>
      <w:r w:rsidRPr="00A65D22">
        <w:rPr>
          <w:rFonts w:ascii="Times New Roman" w:hAnsi="Times New Roman"/>
        </w:rPr>
        <w:t>за одбијене послове ако му прети непосредна опасност по живот и здравље због неспровођења прописаних мера за безбедан и здрав рад, у складу са прописима који регулишу безбедност и здравље на раду.</w:t>
      </w:r>
    </w:p>
    <w:p w:rsidR="009F7987" w:rsidRPr="00A65D22" w:rsidRDefault="009F7987" w:rsidP="00450B98">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4</w:t>
      </w:r>
      <w:r w:rsidRPr="00A65D22">
        <w:rPr>
          <w:rFonts w:ascii="Times New Roman" w:hAnsi="Times New Roman"/>
          <w:lang/>
        </w:rPr>
        <w:t>3</w:t>
      </w:r>
      <w:r w:rsidRPr="00A65D22">
        <w:rPr>
          <w:rFonts w:ascii="Times New Roman" w:hAnsi="Times New Roman"/>
        </w:rPr>
        <w:t xml:space="preserve">. </w:t>
      </w:r>
    </w:p>
    <w:p w:rsidR="009F7987" w:rsidRPr="00A65D22" w:rsidRDefault="009F7987" w:rsidP="00217ED4">
      <w:pPr>
        <w:spacing w:after="0" w:line="240" w:lineRule="auto"/>
        <w:ind w:firstLine="600"/>
        <w:jc w:val="both"/>
        <w:rPr>
          <w:rFonts w:ascii="Times New Roman" w:hAnsi="Times New Roman"/>
        </w:rPr>
      </w:pPr>
      <w:r w:rsidRPr="00A65D22">
        <w:rPr>
          <w:rFonts w:ascii="Times New Roman" w:hAnsi="Times New Roman"/>
        </w:rPr>
        <w:t>Запослени који не ради до 30 дана због болести или повреде (привремена спреченост за рад) има право на накнаду плате која износи:</w:t>
      </w:r>
    </w:p>
    <w:p w:rsidR="009F7987" w:rsidRPr="00A65D22" w:rsidRDefault="009F7987" w:rsidP="00CA3A05">
      <w:pPr>
        <w:spacing w:after="0" w:line="240" w:lineRule="auto"/>
        <w:ind w:firstLine="600"/>
        <w:jc w:val="both"/>
        <w:rPr>
          <w:rFonts w:ascii="Times New Roman" w:hAnsi="Times New Roman"/>
        </w:rPr>
      </w:pPr>
      <w:r w:rsidRPr="00A65D22">
        <w:rPr>
          <w:rFonts w:ascii="Times New Roman" w:hAnsi="Times New Roman"/>
        </w:rPr>
        <w:t>1)</w:t>
      </w:r>
      <w:r w:rsidRPr="00A65D22">
        <w:rPr>
          <w:rFonts w:ascii="Times New Roman" w:hAnsi="Times New Roman"/>
          <w:lang/>
        </w:rPr>
        <w:t xml:space="preserve"> </w:t>
      </w:r>
      <w:r w:rsidRPr="00CA3A05">
        <w:rPr>
          <w:rFonts w:ascii="Times New Roman" w:hAnsi="Times New Roman"/>
        </w:rPr>
        <w:t>н</w:t>
      </w:r>
      <w:r w:rsidRPr="007E2766">
        <w:rPr>
          <w:rFonts w:ascii="Times New Roman" w:hAnsi="Times New Roman"/>
        </w:rPr>
        <w:t xml:space="preserve">ајмање </w:t>
      </w:r>
      <w:r w:rsidRPr="00A65D22">
        <w:rPr>
          <w:rFonts w:ascii="Times New Roman" w:hAnsi="Times New Roman"/>
        </w:rPr>
        <w:t xml:space="preserve">65% </w:t>
      </w:r>
      <w:r w:rsidRPr="00A65D22">
        <w:rPr>
          <w:rFonts w:ascii="Times New Roman" w:hAnsi="Times New Roman"/>
          <w:lang/>
        </w:rPr>
        <w:t xml:space="preserve">ПРОСЕЧНЕ ПЛАТЕ У ПРЕТХОДНИХ 12 МЕСЕЦИ ПРЕ МЕСЕЦА У КОМЕ ЈЕ НАСТУПИЛА </w:t>
      </w:r>
      <w:r w:rsidRPr="00A65D22">
        <w:rPr>
          <w:rFonts w:ascii="Times New Roman" w:hAnsi="Times New Roman"/>
        </w:rPr>
        <w:t>привремена спреченост за рад, проузрокована болешћу или повредом ван рада;</w:t>
      </w:r>
    </w:p>
    <w:p w:rsidR="009F7987" w:rsidRPr="00A65D22" w:rsidRDefault="009F7987" w:rsidP="00CA3A05">
      <w:pPr>
        <w:spacing w:after="0" w:line="240" w:lineRule="auto"/>
        <w:ind w:firstLine="600"/>
        <w:jc w:val="both"/>
        <w:rPr>
          <w:rFonts w:ascii="Times New Roman" w:hAnsi="Times New Roman"/>
        </w:rPr>
      </w:pPr>
      <w:r w:rsidRPr="00A65D22">
        <w:rPr>
          <w:rFonts w:ascii="Times New Roman" w:hAnsi="Times New Roman"/>
        </w:rPr>
        <w:t xml:space="preserve">2) 100% </w:t>
      </w:r>
      <w:r w:rsidRPr="00A65D22">
        <w:rPr>
          <w:rFonts w:ascii="Times New Roman" w:hAnsi="Times New Roman"/>
          <w:lang/>
        </w:rPr>
        <w:t xml:space="preserve">ПРОСЕЧНЕ ПЛАТЕ У ПРЕТХОДНИХ 12 МЕСЕЦИ ПРЕ МЕСЕЦА У КОМЕ ЈЕ НАСТУПИЛА </w:t>
      </w:r>
      <w:r w:rsidRPr="00A65D22">
        <w:rPr>
          <w:rFonts w:ascii="Times New Roman" w:hAnsi="Times New Roman"/>
        </w:rPr>
        <w:t>привремена спреченост за рад,</w:t>
      </w:r>
      <w:r>
        <w:rPr>
          <w:rFonts w:ascii="Times New Roman" w:hAnsi="Times New Roman"/>
        </w:rPr>
        <w:t xml:space="preserve"> проузрокована повредом на раду</w:t>
      </w:r>
      <w:r w:rsidRPr="00A65D22">
        <w:rPr>
          <w:rFonts w:ascii="Times New Roman" w:hAnsi="Times New Roman"/>
        </w:rPr>
        <w:t xml:space="preserve"> професионалном болешћу или малигним обољењем.</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Накнада плате не може бити нижа од минималне зараде утврђене општим прописима о раду.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Накнада плате за време одсуствовања са рада због привремене спречености за рад, породиљског одсуства и одсуства ради неге детета или других разлога предвиђених законом исплаћује се запосленима у органима у којима су засновали радни однос.?</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Брисати тачку 3.због промене Закона И исплате накнаде породиљама. И додати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Накнада плате из   тачке 1) ближе ће се уредити колективним уговором код послодавца</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ОПШТИМ АКТОМ КОД ПОСЛОДАВЦА БЛИЖЕ ЋЕ СЕ УРЕДИТИ НАКНАДА ИЗ СТАВА 1. ТАЧКА 1) ОВОГ ЧЛАНА.</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Накнада трошкова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4</w:t>
      </w:r>
      <w:r w:rsidRPr="00A65D22">
        <w:rPr>
          <w:rFonts w:ascii="Times New Roman" w:hAnsi="Times New Roman"/>
          <w:lang/>
        </w:rPr>
        <w:t>4</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месечну претплатну карту за долазак и одлазак са рада за релације где јавни превозник омогућава куповину истих.</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Изузетно од става 1. овог члана, на захтев запосленог, послодавац може донети одлуку да исплату врши у новцу у висини цене месечне претплатне карте.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 релације на којима јавни превозник не омогућава куповину месечне претплатне карте запослени има право на накнаду трошкова превоза у новцу и то у висини стварних трошкова.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Стварни трошак се утврђује на основу броја дана доласка и одласка са рада и износа цене појединачне карте на линијама и растојању које запослени користи а за које не постоји месечна претплатна карта.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на истој релацији превоз обавља више превозника при утврђивању стварних трошкова превоза узима се износ цене појединачне карте оног превозника који има најнижу цену.</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lang/>
        </w:rPr>
        <w:t>НАКНАДА ТРОШКОВА ПРЕВОЗА</w:t>
      </w:r>
      <w:r w:rsidRPr="00A65D22">
        <w:rPr>
          <w:rFonts w:ascii="Times New Roman" w:hAnsi="Times New Roman"/>
        </w:rPr>
        <w:t xml:space="preserve"> </w:t>
      </w:r>
      <w:r w:rsidRPr="00A65D22">
        <w:rPr>
          <w:rFonts w:ascii="Times New Roman" w:hAnsi="Times New Roman"/>
          <w:lang/>
        </w:rPr>
        <w:t>ИСПЛАЋУЈЕ СЕ</w:t>
      </w:r>
      <w:r w:rsidRPr="00A65D22">
        <w:rPr>
          <w:rFonts w:ascii="Times New Roman" w:hAnsi="Times New Roman"/>
        </w:rPr>
        <w:t xml:space="preserve"> ДО </w:t>
      </w:r>
      <w:r w:rsidRPr="00A65D22">
        <w:rPr>
          <w:rFonts w:ascii="Times New Roman" w:hAnsi="Times New Roman"/>
          <w:lang/>
        </w:rPr>
        <w:t>ДЕСЕТОГ</w:t>
      </w:r>
      <w:r w:rsidRPr="00A65D22">
        <w:rPr>
          <w:rFonts w:ascii="Times New Roman" w:hAnsi="Times New Roman"/>
        </w:rPr>
        <w:t xml:space="preserve"> У МЕС</w:t>
      </w:r>
      <w:r w:rsidRPr="00A65D22">
        <w:rPr>
          <w:rFonts w:ascii="Times New Roman" w:hAnsi="Times New Roman"/>
          <w:lang/>
        </w:rPr>
        <w:t>Е</w:t>
      </w:r>
      <w:r w:rsidRPr="00A65D22">
        <w:rPr>
          <w:rFonts w:ascii="Times New Roman" w:hAnsi="Times New Roman"/>
        </w:rPr>
        <w:t>ЦУ ЗА ПРЕТХОДНИ МЕСЕЦ</w:t>
      </w:r>
      <w:r w:rsidRPr="00A65D22">
        <w:rPr>
          <w:rFonts w:ascii="Times New Roman" w:hAnsi="Times New Roman"/>
          <w:lang/>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који нема могућност да при доласку и одласку са рада користи јавни превоз јер на конкретној релацији нема организованог јавног превоза, има право на накнаду трошкова у новцу у висини цене месечне претплатне карте у јавном саобраћају за сличну релацију, а на основу потврде јавног превозника. </w:t>
      </w:r>
    </w:p>
    <w:p w:rsidR="009F7987" w:rsidRPr="00A65D22" w:rsidRDefault="009F7987" w:rsidP="00450B98">
      <w:pPr>
        <w:spacing w:after="0" w:line="240" w:lineRule="auto"/>
        <w:jc w:val="both"/>
        <w:rPr>
          <w:rFonts w:ascii="Times New Roman" w:hAnsi="Times New Roman"/>
          <w:lang/>
        </w:rPr>
      </w:pPr>
    </w:p>
    <w:p w:rsidR="009F7987" w:rsidRPr="00A65D22" w:rsidRDefault="009F7987" w:rsidP="00450B98">
      <w:pPr>
        <w:spacing w:after="0" w:line="240" w:lineRule="auto"/>
        <w:jc w:val="center"/>
        <w:rPr>
          <w:rFonts w:ascii="Times New Roman" w:hAnsi="Times New Roman"/>
          <w:strike/>
        </w:rPr>
      </w:pPr>
      <w:r w:rsidRPr="00A65D22">
        <w:rPr>
          <w:rFonts w:ascii="Times New Roman" w:hAnsi="Times New Roman"/>
          <w:strike/>
        </w:rPr>
        <w:t>Члан  41 треба да гласи: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 Запослени има право на накнаду трошкова И то:</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lang/>
        </w:rPr>
        <w:t xml:space="preserve">1) </w:t>
      </w:r>
      <w:r w:rsidRPr="00A65D22">
        <w:rPr>
          <w:rFonts w:ascii="Times New Roman" w:hAnsi="Times New Roman"/>
          <w:strike/>
        </w:rPr>
        <w:t xml:space="preserve">за долазак </w:t>
      </w:r>
      <w:r w:rsidRPr="00A65D22">
        <w:rPr>
          <w:rFonts w:ascii="Times New Roman" w:hAnsi="Times New Roman"/>
          <w:strike/>
          <w:lang w:val="sr-Cyrl-CS"/>
        </w:rPr>
        <w:t>и</w:t>
      </w:r>
      <w:r w:rsidRPr="00A65D22">
        <w:rPr>
          <w:rFonts w:ascii="Times New Roman" w:hAnsi="Times New Roman"/>
          <w:strike/>
        </w:rPr>
        <w:t xml:space="preserve"> одлазак са рада у висини пуног износа превозне карте у јавном-градском,</w:t>
      </w:r>
      <w:r w:rsidRPr="00A65D22">
        <w:rPr>
          <w:rFonts w:ascii="Times New Roman" w:hAnsi="Times New Roman"/>
          <w:strike/>
          <w:lang/>
        </w:rPr>
        <w:t xml:space="preserve"> </w:t>
      </w:r>
      <w:r w:rsidRPr="00A65D22">
        <w:rPr>
          <w:rFonts w:ascii="Times New Roman" w:hAnsi="Times New Roman"/>
          <w:strike/>
        </w:rPr>
        <w:t>приградском,</w:t>
      </w:r>
      <w:r w:rsidRPr="00A65D22">
        <w:rPr>
          <w:rFonts w:ascii="Times New Roman" w:hAnsi="Times New Roman"/>
          <w:strike/>
          <w:lang/>
        </w:rPr>
        <w:t xml:space="preserve"> </w:t>
      </w:r>
      <w:r w:rsidRPr="00A65D22">
        <w:rPr>
          <w:rFonts w:ascii="Times New Roman" w:hAnsi="Times New Roman"/>
          <w:strike/>
        </w:rPr>
        <w:t>односно ме</w:t>
      </w:r>
      <w:r w:rsidRPr="00A65D22">
        <w:rPr>
          <w:rFonts w:ascii="Times New Roman" w:hAnsi="Times New Roman"/>
          <w:strike/>
          <w:lang w:val="sr-Cyrl-CS"/>
        </w:rPr>
        <w:t>ђ</w:t>
      </w:r>
      <w:r w:rsidRPr="00A65D22">
        <w:rPr>
          <w:rFonts w:ascii="Times New Roman" w:hAnsi="Times New Roman"/>
          <w:strike/>
        </w:rPr>
        <w:t>уградском саобраћају која мора бити исплаћена до 10 у мес</w:t>
      </w:r>
      <w:r w:rsidRPr="00A65D22">
        <w:rPr>
          <w:rFonts w:ascii="Times New Roman" w:hAnsi="Times New Roman"/>
          <w:strike/>
          <w:lang/>
        </w:rPr>
        <w:t>е</w:t>
      </w:r>
      <w:r w:rsidRPr="00A65D22">
        <w:rPr>
          <w:rFonts w:ascii="Times New Roman" w:hAnsi="Times New Roman"/>
          <w:strike/>
        </w:rPr>
        <w:t>цу за претходни месец</w:t>
      </w:r>
      <w:r w:rsidRPr="00A65D22">
        <w:rPr>
          <w:rFonts w:ascii="Times New Roman" w:hAnsi="Times New Roman"/>
          <w:strike/>
          <w:lang/>
        </w:rPr>
        <w:t xml:space="preserve">. </w:t>
      </w:r>
      <w:r w:rsidRPr="00A65D22">
        <w:rPr>
          <w:rFonts w:ascii="Times New Roman" w:hAnsi="Times New Roman"/>
          <w:strike/>
        </w:rPr>
        <w:t>Уколико је  перонска карта услов за коришћење пр</w:t>
      </w:r>
      <w:r w:rsidRPr="00A65D22">
        <w:rPr>
          <w:rFonts w:ascii="Times New Roman" w:hAnsi="Times New Roman"/>
          <w:strike/>
          <w:lang w:val="sr-Cyrl-CS"/>
        </w:rPr>
        <w:t>е</w:t>
      </w:r>
      <w:r w:rsidRPr="00A65D22">
        <w:rPr>
          <w:rFonts w:ascii="Times New Roman" w:hAnsi="Times New Roman"/>
          <w:strike/>
        </w:rPr>
        <w:t>воза,сматра се да је иста саставни део трошкова превоза;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Трошкови за долазак </w:t>
      </w:r>
      <w:r w:rsidRPr="00A65D22">
        <w:rPr>
          <w:rFonts w:ascii="Times New Roman" w:hAnsi="Times New Roman"/>
          <w:strike/>
          <w:lang w:val="sr-Cyrl-CS"/>
        </w:rPr>
        <w:t xml:space="preserve">и </w:t>
      </w:r>
      <w:r w:rsidRPr="00A65D22">
        <w:rPr>
          <w:rFonts w:ascii="Times New Roman" w:hAnsi="Times New Roman"/>
          <w:strike/>
        </w:rPr>
        <w:t>одлазак са посла исплаћује се  на захтев запосленог у новцу.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2)</w:t>
      </w:r>
      <w:r w:rsidRPr="00A65D22">
        <w:rPr>
          <w:rFonts w:ascii="Times New Roman" w:hAnsi="Times New Roman"/>
          <w:strike/>
          <w:lang/>
        </w:rPr>
        <w:t xml:space="preserve"> </w:t>
      </w:r>
      <w:r w:rsidRPr="00A65D22">
        <w:rPr>
          <w:rFonts w:ascii="Times New Roman" w:hAnsi="Times New Roman"/>
          <w:strike/>
        </w:rPr>
        <w:t>накнаду трошкова ако запослени по налогу послодавца користи сопствени аутомобил у службене сврхе</w:t>
      </w:r>
      <w:r w:rsidRPr="00A65D22">
        <w:rPr>
          <w:rFonts w:ascii="Times New Roman" w:hAnsi="Times New Roman"/>
          <w:strike/>
          <w:lang w:val="sr-Cyrl-CS"/>
        </w:rPr>
        <w:t>,припада му накнада</w:t>
      </w:r>
      <w:r w:rsidRPr="00A65D22">
        <w:rPr>
          <w:rFonts w:ascii="Times New Roman" w:hAnsi="Times New Roman"/>
          <w:strike/>
        </w:rPr>
        <w:t xml:space="preserve"> у висини од 30</w:t>
      </w:r>
      <w:r w:rsidRPr="00A65D22">
        <w:rPr>
          <w:rFonts w:ascii="Times New Roman" w:hAnsi="Times New Roman"/>
          <w:strike/>
          <w:lang/>
        </w:rPr>
        <w:t>10</w:t>
      </w:r>
      <w:r w:rsidRPr="00A65D22">
        <w:rPr>
          <w:rFonts w:ascii="Times New Roman" w:hAnsi="Times New Roman"/>
          <w:strike/>
        </w:rPr>
        <w:t>% цене литра погонског горива за сваки пре</w:t>
      </w:r>
      <w:r w:rsidRPr="00A65D22">
        <w:rPr>
          <w:rFonts w:ascii="Times New Roman" w:hAnsi="Times New Roman"/>
          <w:strike/>
          <w:lang w:val="sr-Cyrl-CS"/>
        </w:rPr>
        <w:t>ђ</w:t>
      </w:r>
      <w:r w:rsidRPr="00A65D22">
        <w:rPr>
          <w:rFonts w:ascii="Times New Roman" w:hAnsi="Times New Roman"/>
          <w:strike/>
        </w:rPr>
        <w:t>ени километер;</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3)</w:t>
      </w:r>
      <w:r w:rsidRPr="00A65D22">
        <w:rPr>
          <w:rFonts w:ascii="Times New Roman" w:hAnsi="Times New Roman"/>
          <w:strike/>
          <w:lang/>
        </w:rPr>
        <w:t xml:space="preserve"> д</w:t>
      </w:r>
      <w:r w:rsidRPr="00A65D22">
        <w:rPr>
          <w:rFonts w:ascii="Times New Roman" w:hAnsi="Times New Roman"/>
          <w:strike/>
        </w:rPr>
        <w:t>невницу за службено путовање у земљи;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4)</w:t>
      </w:r>
      <w:r w:rsidRPr="00A65D22">
        <w:rPr>
          <w:rFonts w:ascii="Times New Roman" w:hAnsi="Times New Roman"/>
          <w:strike/>
          <w:lang/>
        </w:rPr>
        <w:t xml:space="preserve"> н</w:t>
      </w:r>
      <w:r w:rsidRPr="00A65D22">
        <w:rPr>
          <w:rFonts w:ascii="Times New Roman" w:hAnsi="Times New Roman"/>
          <w:strike/>
        </w:rPr>
        <w:t>акнаду трошкова за службена путовања у иностранство,</w:t>
      </w:r>
      <w:r w:rsidRPr="00A65D22">
        <w:rPr>
          <w:rFonts w:ascii="Times New Roman" w:hAnsi="Times New Roman"/>
          <w:strike/>
          <w:lang/>
        </w:rPr>
        <w:t xml:space="preserve"> </w:t>
      </w:r>
      <w:r w:rsidRPr="00A65D22">
        <w:rPr>
          <w:rFonts w:ascii="Times New Roman" w:hAnsi="Times New Roman"/>
          <w:strike/>
        </w:rPr>
        <w:t>под условима и на начин утвр</w:t>
      </w:r>
      <w:r w:rsidRPr="00A65D22">
        <w:rPr>
          <w:rFonts w:ascii="Times New Roman" w:hAnsi="Times New Roman"/>
          <w:strike/>
          <w:lang w:val="sr-Cyrl-CS"/>
        </w:rPr>
        <w:t>ђ</w:t>
      </w:r>
      <w:r w:rsidRPr="00A65D22">
        <w:rPr>
          <w:rFonts w:ascii="Times New Roman" w:hAnsi="Times New Roman"/>
          <w:strike/>
        </w:rPr>
        <w:t>ен прописима којима се регулише службени пут државних службеника и намештеника.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5)</w:t>
      </w:r>
      <w:r w:rsidRPr="00A65D22">
        <w:rPr>
          <w:rFonts w:ascii="Times New Roman" w:hAnsi="Times New Roman"/>
          <w:strike/>
          <w:lang/>
        </w:rPr>
        <w:t xml:space="preserve"> </w:t>
      </w:r>
      <w:r w:rsidRPr="00A65D22">
        <w:rPr>
          <w:rFonts w:ascii="Times New Roman" w:hAnsi="Times New Roman"/>
          <w:strike/>
        </w:rPr>
        <w:t>накнада трошкова из тачке 3)</w:t>
      </w:r>
      <w:r w:rsidRPr="00A65D22">
        <w:rPr>
          <w:rFonts w:ascii="Times New Roman" w:hAnsi="Times New Roman"/>
          <w:strike/>
          <w:lang/>
        </w:rPr>
        <w:t xml:space="preserve"> </w:t>
      </w:r>
      <w:r w:rsidRPr="00A65D22">
        <w:rPr>
          <w:rFonts w:ascii="Times New Roman" w:hAnsi="Times New Roman"/>
          <w:strike/>
        </w:rPr>
        <w:t xml:space="preserve">овог </w:t>
      </w:r>
      <w:r w:rsidRPr="00A65D22">
        <w:rPr>
          <w:rFonts w:ascii="Times New Roman" w:hAnsi="Times New Roman"/>
          <w:strike/>
          <w:lang/>
        </w:rPr>
        <w:t>става</w:t>
      </w:r>
      <w:r w:rsidRPr="00A65D22">
        <w:rPr>
          <w:rFonts w:ascii="Times New Roman" w:hAnsi="Times New Roman"/>
          <w:strike/>
        </w:rPr>
        <w:t xml:space="preserve"> исплаћује се за трошкове исхране за време проведено на службеном путу у земљи</w:t>
      </w:r>
      <w:r w:rsidRPr="00A65D22">
        <w:rPr>
          <w:rFonts w:ascii="Times New Roman" w:hAnsi="Times New Roman"/>
          <w:strike/>
          <w:lang/>
        </w:rPr>
        <w:t xml:space="preserve"> </w:t>
      </w:r>
      <w:r w:rsidRPr="00A65D22">
        <w:rPr>
          <w:rFonts w:ascii="Times New Roman" w:hAnsi="Times New Roman"/>
          <w:strike/>
        </w:rPr>
        <w:t>(дневница за службено путовање у земљи) у висини од 5% просечне месечне зараде по запосленом у Републици,према последњем објављеном податку републичког органа надлежног за послове статистике,трошкове ноћења према приложеном рачуну,</w:t>
      </w:r>
      <w:r w:rsidRPr="00A65D22">
        <w:rPr>
          <w:rFonts w:ascii="Times New Roman" w:hAnsi="Times New Roman"/>
          <w:strike/>
          <w:lang/>
        </w:rPr>
        <w:t xml:space="preserve"> </w:t>
      </w:r>
      <w:r w:rsidRPr="00A65D22">
        <w:rPr>
          <w:rFonts w:ascii="Times New Roman" w:hAnsi="Times New Roman"/>
          <w:strike/>
        </w:rPr>
        <w:t>осим, у хотелу лукс категорије, с тим што се путни трошкови признају у целини према приложеном рачуну.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 време проведено на службеном путу у трајању од осам до 12 сати запосленом припада накнада у висини од 50% дневнице ,а за трајање дуже од 12 сати пун износ дневнице.</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Накнада трошкова за време службеног пута се исплаћује на основу попуњеног путног налога И приложеног рачуна.</w:t>
      </w:r>
    </w:p>
    <w:p w:rsidR="009F7987" w:rsidRPr="00217ED4" w:rsidRDefault="009F7987" w:rsidP="00217ED4">
      <w:pPr>
        <w:spacing w:after="0" w:line="240" w:lineRule="auto"/>
        <w:rPr>
          <w:rFonts w:ascii="Times New Roman" w:hAnsi="Times New Roman"/>
          <w:strike/>
        </w:rPr>
      </w:pPr>
      <w:r w:rsidRPr="00A65D22">
        <w:rPr>
          <w:rFonts w:ascii="Times New Roman" w:hAnsi="Times New Roman"/>
          <w:strike/>
        </w:rPr>
        <w:t>Основни текст о</w:t>
      </w:r>
      <w:r w:rsidRPr="00A65D22">
        <w:rPr>
          <w:rFonts w:ascii="Times New Roman" w:hAnsi="Times New Roman"/>
          <w:strike/>
          <w:lang w:val="sr-Cyrl-CS"/>
        </w:rPr>
        <w:t>в</w:t>
      </w:r>
      <w:r w:rsidRPr="00A65D22">
        <w:rPr>
          <w:rFonts w:ascii="Times New Roman" w:hAnsi="Times New Roman"/>
          <w:strike/>
        </w:rPr>
        <w:t>ог члана брисати</w:t>
      </w:r>
      <w:r>
        <w:rPr>
          <w:rFonts w:ascii="Times New Roman" w:hAnsi="Times New Roman"/>
          <w:strike/>
        </w:rPr>
        <w:t>.</w:t>
      </w: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Члан </w:t>
      </w:r>
      <w:r w:rsidRPr="00A65D22">
        <w:rPr>
          <w:rFonts w:ascii="Times New Roman" w:hAnsi="Times New Roman"/>
          <w:lang/>
        </w:rPr>
        <w:t>45.</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Запослени има право на накнаду трошкова исхране у току рада ако послодавац није то право  обезбедио на други начин у висини од 25% просечне зараде у Републици Србији на основу података  службе  за послове статистике.</w:t>
      </w:r>
    </w:p>
    <w:p w:rsidR="009F7987" w:rsidRPr="00CA3A05" w:rsidRDefault="009F7987" w:rsidP="00CA3A05">
      <w:pPr>
        <w:spacing w:after="0" w:line="240" w:lineRule="auto"/>
        <w:ind w:firstLine="720"/>
        <w:jc w:val="both"/>
        <w:rPr>
          <w:rFonts w:ascii="Times New Roman" w:hAnsi="Times New Roman"/>
        </w:rPr>
      </w:pPr>
      <w:r w:rsidRPr="00A65D22">
        <w:rPr>
          <w:rFonts w:ascii="Times New Roman" w:hAnsi="Times New Roman"/>
        </w:rPr>
        <w:t>Наканада трошкова за исхрану у току рада исплаћује се по истеку месеца истовремено са исплатом коначне зараде,на основу присуства на раду запосленог за  текући месец  послове статистике за претходну годину.</w:t>
      </w:r>
      <w:r>
        <w:rPr>
          <w:rFonts w:ascii="Times New Roman" w:hAnsi="Times New Roman"/>
        </w:rPr>
        <w:t xml:space="preserve"> </w:t>
      </w: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Члан </w:t>
      </w:r>
      <w:r w:rsidRPr="00A65D22">
        <w:rPr>
          <w:rFonts w:ascii="Times New Roman" w:hAnsi="Times New Roman"/>
          <w:lang/>
        </w:rPr>
        <w:t>46</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Запослени има право на регрес за годишњи одмор са припадајућим порезима </w:t>
      </w:r>
      <w:r w:rsidRPr="00A65D22">
        <w:rPr>
          <w:rFonts w:ascii="Times New Roman" w:hAnsi="Times New Roman"/>
          <w:lang w:val="sr-Cyrl-CS"/>
        </w:rPr>
        <w:t xml:space="preserve">и </w:t>
      </w:r>
      <w:r w:rsidRPr="00A65D22">
        <w:rPr>
          <w:rFonts w:ascii="Times New Roman" w:hAnsi="Times New Roman"/>
        </w:rPr>
        <w:t xml:space="preserve">доприносима најмање у висини 1/12 месечно просечно исплаћене зараде по запосленом у Републици Србији,према последњем објављеном </w:t>
      </w:r>
      <w:r w:rsidRPr="00A65D22">
        <w:rPr>
          <w:rFonts w:ascii="Times New Roman" w:hAnsi="Times New Roman"/>
          <w:lang w:val="sr-Cyrl-CS"/>
        </w:rPr>
        <w:t xml:space="preserve">податку </w:t>
      </w:r>
      <w:r w:rsidRPr="00A65D22">
        <w:rPr>
          <w:rFonts w:ascii="Times New Roman" w:hAnsi="Times New Roman"/>
        </w:rPr>
        <w:t xml:space="preserve"> републичког органа надлежног са</w:t>
      </w:r>
      <w:r w:rsidRPr="00A65D22">
        <w:rPr>
          <w:rFonts w:ascii="Times New Roman" w:hAnsi="Times New Roman"/>
          <w:lang/>
        </w:rPr>
        <w:t xml:space="preserve"> СТАТИСТИКУ.</w:t>
      </w:r>
    </w:p>
    <w:p w:rsidR="009F7987" w:rsidRPr="00A65D22" w:rsidRDefault="009F7987" w:rsidP="00312333">
      <w:pPr>
        <w:spacing w:after="0" w:line="240" w:lineRule="auto"/>
        <w:ind w:firstLine="720"/>
        <w:jc w:val="both"/>
        <w:rPr>
          <w:rFonts w:ascii="Times New Roman" w:hAnsi="Times New Roman"/>
          <w:lang/>
        </w:rPr>
      </w:pPr>
    </w:p>
    <w:p w:rsidR="009F7987" w:rsidRPr="00A65D22" w:rsidRDefault="009F7987" w:rsidP="00A65D22">
      <w:pPr>
        <w:spacing w:after="0" w:line="240" w:lineRule="auto"/>
        <w:jc w:val="center"/>
        <w:rPr>
          <w:rFonts w:ascii="Times New Roman" w:hAnsi="Times New Roman"/>
        </w:rPr>
      </w:pPr>
      <w:r w:rsidRPr="00A65D22">
        <w:rPr>
          <w:rFonts w:ascii="Times New Roman" w:hAnsi="Times New Roman"/>
        </w:rPr>
        <w:t>Новчана и друга примања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4</w:t>
      </w:r>
      <w:r w:rsidRPr="00A65D22">
        <w:rPr>
          <w:rFonts w:ascii="Times New Roman" w:hAnsi="Times New Roman"/>
          <w:lang/>
        </w:rPr>
        <w:t>7</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запосленом који одлази у пензију исплати отпремнину у висини 125% од плате коју би остварио за месец који претходи месецу у коме се исплаћује отпремнина, с тим што она не може бити нижа од две просечне зараде у Републици Србији, према последњем коначном објављеном податку републичког органа надлежног за послове статистике на дан исплате.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lang/>
        </w:rPr>
        <w:t>АКО ЗАПОСЛЕНИ НИЈЕ ОСТВАРИО ПЛАТУ У МЕСЕЦУ КОЈИ ПРЕТХОДИ МЕСЕЦУ У КОЈЕМ МУ ПРЕСТАЈЕ РАДНИ ОДНОС ЗБОГ ОДСУСТВА СА РАДА, ОТПРЕМНИНА СЕ УТВРЂУЈЕ У ВИСИНИ 125% ОД ОСНОВНЕ ПЛАТЕ</w:t>
      </w:r>
      <w:r>
        <w:rPr>
          <w:rFonts w:ascii="Times New Roman" w:hAnsi="Times New Roman"/>
          <w:lang/>
        </w:rPr>
        <w:t xml:space="preserve"> </w:t>
      </w:r>
      <w:r w:rsidRPr="00747775">
        <w:rPr>
          <w:rFonts w:ascii="Times New Roman" w:hAnsi="Times New Roman"/>
          <w:highlight w:val="yellow"/>
          <w:lang/>
        </w:rPr>
        <w:t>УВЕЋАНЕ ЗА МИНУЛИ РАД</w:t>
      </w:r>
      <w:r w:rsidRPr="00A65D22">
        <w:rPr>
          <w:rFonts w:ascii="Times New Roman" w:hAnsi="Times New Roman"/>
          <w:lang/>
        </w:rPr>
        <w:t xml:space="preserve"> КОЈУ БИ ОСТВАРИО ДА ЈЕ РАДИО, </w:t>
      </w:r>
      <w:r w:rsidRPr="00C53827">
        <w:rPr>
          <w:rFonts w:ascii="Times New Roman" w:hAnsi="Times New Roman"/>
          <w:strike/>
          <w:highlight w:val="yellow"/>
          <w:lang/>
        </w:rPr>
        <w:t>УВЕЋАНЕ ЗА МИНУЛИ РАД.</w:t>
      </w:r>
      <w:r>
        <w:rPr>
          <w:rFonts w:ascii="Times New Roman" w:hAnsi="Times New Roman"/>
          <w:lang/>
        </w:rPr>
        <w:t xml:space="preserve"> </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rPr>
          <w:rFonts w:ascii="Times New Roman" w:hAnsi="Times New Roman"/>
          <w:strike/>
        </w:rPr>
      </w:pPr>
      <w:r w:rsidRPr="00A65D22">
        <w:rPr>
          <w:rFonts w:ascii="Times New Roman" w:hAnsi="Times New Roman"/>
          <w:strike/>
        </w:rPr>
        <w:t>Послодавац је дужан да запосленом исплати:</w:t>
      </w:r>
    </w:p>
    <w:p w:rsidR="009F7987" w:rsidRPr="00A65D22" w:rsidRDefault="009F7987" w:rsidP="00450B98">
      <w:pPr>
        <w:spacing w:after="0" w:line="240" w:lineRule="auto"/>
        <w:rPr>
          <w:rFonts w:ascii="Times New Roman" w:hAnsi="Times New Roman"/>
          <w:strike/>
        </w:rPr>
      </w:pPr>
      <w:r w:rsidRPr="00A65D22">
        <w:rPr>
          <w:rFonts w:ascii="Times New Roman" w:hAnsi="Times New Roman"/>
          <w:strike/>
        </w:rPr>
        <w:t>1.отпремнину при одласку у пензију у висини троструког износа последње исплаћене плате запосленог односно три просечне зараде у Републици Србији према последњем  објављеном податку републичког органа надлежног за статистику,зависно од тога шта је повољније за запосленог.</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4</w:t>
      </w:r>
      <w:r w:rsidRPr="00A65D22">
        <w:rPr>
          <w:rFonts w:ascii="Times New Roman" w:hAnsi="Times New Roman"/>
          <w:lang/>
        </w:rPr>
        <w:t>8</w:t>
      </w:r>
      <w:r w:rsidRPr="00A65D22">
        <w:rPr>
          <w:rFonts w:ascii="Times New Roman" w:hAnsi="Times New Roman"/>
        </w:rPr>
        <w:t xml:space="preserve">. </w:t>
      </w:r>
    </w:p>
    <w:p w:rsidR="009F7987"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који је остао нераспоређен, </w:t>
      </w:r>
      <w:r w:rsidRPr="00A65D22">
        <w:rPr>
          <w:rFonts w:ascii="Times New Roman" w:hAnsi="Times New Roman"/>
          <w:lang/>
        </w:rPr>
        <w:t>ОДНОСНО НАМЕШТЕНИК КОМЕ ЈЕ ПРЕСТАО РАДНИ ОДНОС ЗБОГ ПРЕСТАНКА ПОТРЕБЕ ЗА ЊЕГОВИМ РАДОМ,</w:t>
      </w:r>
      <w:r w:rsidRPr="00A65D22">
        <w:rPr>
          <w:rFonts w:ascii="Times New Roman" w:hAnsi="Times New Roman"/>
        </w:rPr>
        <w:t xml:space="preserve"> има право на отпремнину за сваку навршену годину </w:t>
      </w:r>
      <w:r w:rsidRPr="00A65D22">
        <w:rPr>
          <w:rFonts w:ascii="Times New Roman" w:hAnsi="Times New Roman"/>
          <w:vertAlign w:val="superscript"/>
        </w:rPr>
        <w:t xml:space="preserve"> </w:t>
      </w:r>
      <w:r w:rsidRPr="00A65D22">
        <w:rPr>
          <w:rFonts w:ascii="Times New Roman" w:hAnsi="Times New Roman"/>
        </w:rPr>
        <w:t>код послодавца у висини 1/3 просечне плате која му је исплаћена за последња три месеца који претходе месецу у којем је донето решење о утврђивању да је остао нераспоређен</w:t>
      </w:r>
      <w:r w:rsidRPr="00A65D22">
        <w:rPr>
          <w:rFonts w:ascii="Times New Roman" w:hAnsi="Times New Roman"/>
          <w:lang/>
        </w:rPr>
        <w:t>, ОДНОСНО У КОЈЕМ МУ ЈЕ ПРЕСТАО РАДНИ ОДНОС</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4</w:t>
      </w:r>
      <w:r w:rsidRPr="00A65D22">
        <w:rPr>
          <w:rFonts w:ascii="Times New Roman" w:hAnsi="Times New Roman"/>
          <w:lang/>
        </w:rPr>
        <w:t>9</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strike/>
        </w:rPr>
      </w:pPr>
      <w:r w:rsidRPr="00A65D22">
        <w:rPr>
          <w:rFonts w:ascii="Times New Roman" w:hAnsi="Times New Roman"/>
        </w:rPr>
        <w:t xml:space="preserve">Запослени остварују право на накнаду трошкова службеног пута у земљи, службеног пута у иностранство, трошкове рада и боравка на терену и друге трошкове сходном применом Уредбе о накнади трошкова и отпремнини државних службеника и намештеника ("Службени гласник РС", бр. 98/07 - пречишћен текст, 84/14). </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50</w:t>
      </w:r>
      <w:r w:rsidRPr="00A65D22">
        <w:rPr>
          <w:rFonts w:ascii="Times New Roman" w:hAnsi="Times New Roman"/>
        </w:rPr>
        <w:t xml:space="preserve">. </w:t>
      </w:r>
    </w:p>
    <w:p w:rsidR="009F7987"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Послодавац је дужан да обезбеди деци запосленог до 15 година живота поклон за Нову годину - новчану честитку у вредности до неопорезивог износа који је предвиђен законом којим се уређује порез на доходак грађана, </w:t>
      </w:r>
      <w:r w:rsidRPr="00A65D22">
        <w:rPr>
          <w:rFonts w:ascii="Times New Roman" w:hAnsi="Times New Roman"/>
          <w:strike/>
        </w:rPr>
        <w:t>а не мање од 5,000,00 динара</w:t>
      </w:r>
      <w:r w:rsidRPr="00A65D22">
        <w:rPr>
          <w:rFonts w:ascii="Times New Roman" w:hAnsi="Times New Roman"/>
          <w:strike/>
          <w:lang/>
        </w:rPr>
        <w:t>/</w:t>
      </w:r>
      <w:r w:rsidRPr="00A65D22">
        <w:rPr>
          <w:rFonts w:ascii="Times New Roman" w:hAnsi="Times New Roman"/>
          <w:lang/>
        </w:rPr>
        <w:t>У ВИСИНИ УТВРЂЕНОЈ</w:t>
      </w:r>
      <w:r w:rsidRPr="00A65D22">
        <w:rPr>
          <w:rFonts w:ascii="Times New Roman" w:hAnsi="Times New Roman"/>
        </w:rPr>
        <w:t xml:space="preserve"> у складу са </w:t>
      </w:r>
      <w:r w:rsidRPr="00A65D22">
        <w:rPr>
          <w:rFonts w:ascii="Times New Roman" w:hAnsi="Times New Roman"/>
          <w:lang/>
        </w:rPr>
        <w:t>ОПШТИМ АКТОМ .</w:t>
      </w:r>
    </w:p>
    <w:p w:rsidR="009F7987" w:rsidRPr="00AA0015" w:rsidRDefault="009F7987" w:rsidP="00AA0015">
      <w:pPr>
        <w:spacing w:after="0"/>
        <w:ind w:firstLine="720"/>
        <w:jc w:val="both"/>
        <w:rPr>
          <w:rFonts w:ascii="Times New Roman" w:hAnsi="Times New Roman"/>
          <w:lang/>
        </w:rPr>
      </w:pPr>
      <w:r w:rsidRPr="00AA0015">
        <w:rPr>
          <w:rFonts w:ascii="Times New Roman" w:hAnsi="Times New Roman"/>
          <w:highlight w:val="yellow"/>
          <w:lang/>
        </w:rPr>
        <w:t>ПРАВО ИЗ СТАВА 1. ОВОГ ЧЛАНА ОБЕЗБЕЂУЈЕ СЕ И ДЕЦИ ЛИЦА КОЈЕ ЈЕ У  ОРГАНУ ЈЕДИНИЦЕ ЛОКАЛНЕ САМОУПРАВЕ РАДНО АНГАЖОВАНО ПО ОСНОВУ УГОВОРА ВАН РАДНОГ ОДНОСА, АКО ЈЕ У УГОВОРНОМ ОДНОСУ НА ДАН ОСТВАРИВАЊА ОВОГ ПРАВА.</w:t>
      </w:r>
    </w:p>
    <w:p w:rsidR="009F7987" w:rsidRPr="00A65D22" w:rsidRDefault="009F7987" w:rsidP="00AA0015">
      <w:pPr>
        <w:spacing w:after="0" w:line="240" w:lineRule="auto"/>
        <w:ind w:firstLine="720"/>
        <w:jc w:val="both"/>
        <w:rPr>
          <w:rFonts w:ascii="Times New Roman" w:hAnsi="Times New Roman"/>
        </w:rPr>
      </w:pPr>
      <w:r w:rsidRPr="00A65D22">
        <w:rPr>
          <w:rFonts w:ascii="Times New Roman" w:hAnsi="Times New Roman"/>
        </w:rPr>
        <w:t>Послодавац може да обезбеди запосленим женама за Дан жена - 8. март поклон у вредности која је предвиђена ставом 1. овог члана, односно други пригодан поклон.</w:t>
      </w:r>
    </w:p>
    <w:p w:rsidR="009F7987" w:rsidRPr="00A65D22" w:rsidRDefault="009F7987" w:rsidP="00AA0015">
      <w:pPr>
        <w:spacing w:after="0" w:line="240" w:lineRule="auto"/>
        <w:ind w:firstLine="720"/>
        <w:jc w:val="both"/>
        <w:rPr>
          <w:rFonts w:ascii="Times New Roman" w:hAnsi="Times New Roman"/>
          <w:lang w:val="sr-Cyrl-CS"/>
        </w:rPr>
      </w:pPr>
      <w:r w:rsidRPr="00A65D22">
        <w:rPr>
          <w:rFonts w:ascii="Times New Roman" w:hAnsi="Times New Roman"/>
        </w:rPr>
        <w:t xml:space="preserve">Послодавац може да обезбеди пригодан поклон пензионисаним женама </w:t>
      </w:r>
      <w:r w:rsidRPr="00A65D22">
        <w:rPr>
          <w:rFonts w:ascii="Times New Roman" w:hAnsi="Times New Roman"/>
          <w:lang/>
        </w:rPr>
        <w:t xml:space="preserve">ЗА 8. МАРТ </w:t>
      </w:r>
      <w:r w:rsidRPr="00A65D22">
        <w:rPr>
          <w:rFonts w:ascii="Times New Roman" w:hAnsi="Times New Roman"/>
        </w:rPr>
        <w:t xml:space="preserve">у складу са </w:t>
      </w:r>
      <w:r w:rsidRPr="00A65D22">
        <w:rPr>
          <w:rFonts w:ascii="Times New Roman" w:hAnsi="Times New Roman"/>
          <w:lang/>
        </w:rPr>
        <w:t>ОПШТИМ АКТОМ</w:t>
      </w:r>
      <w:r w:rsidRPr="00A65D22">
        <w:rPr>
          <w:rFonts w:ascii="Times New Roman" w:hAnsi="Times New Roman"/>
        </w:rPr>
        <w:t>.</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Брисати може да обезбеди И треба да гласи: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Послодавац обезбеђује запосленим женамам за Дан жена-8 март поклон у вредности која је предвиђена ставом један овог члана,</w:t>
      </w:r>
      <w:r w:rsidRPr="00A65D22">
        <w:rPr>
          <w:rFonts w:ascii="Times New Roman" w:hAnsi="Times New Roman"/>
          <w:strike/>
          <w:lang/>
        </w:rPr>
        <w:t xml:space="preserve"> </w:t>
      </w:r>
      <w:r w:rsidRPr="00A65D22">
        <w:rPr>
          <w:rFonts w:ascii="Times New Roman" w:hAnsi="Times New Roman"/>
          <w:strike/>
        </w:rPr>
        <w:t>односно други пригодан поклон.</w:t>
      </w:r>
      <w:r w:rsidRPr="00A65D22">
        <w:rPr>
          <w:rFonts w:ascii="Times New Roman" w:hAnsi="Times New Roman"/>
          <w:strike/>
          <w:lang/>
        </w:rPr>
        <w:t xml:space="preserve"> </w:t>
      </w:r>
    </w:p>
    <w:p w:rsidR="009F7987" w:rsidRPr="00A65D22" w:rsidRDefault="009F7987" w:rsidP="00450B98">
      <w:pPr>
        <w:spacing w:after="0" w:line="240" w:lineRule="auto"/>
        <w:rPr>
          <w:rFonts w:ascii="Times New Roman" w:hAnsi="Times New Roman"/>
          <w:lang w:val="sr-Cyrl-CS"/>
        </w:rPr>
      </w:pPr>
    </w:p>
    <w:p w:rsidR="009F7987" w:rsidRPr="00A65D22" w:rsidRDefault="009F7987" w:rsidP="00450B98">
      <w:pPr>
        <w:spacing w:after="0" w:line="240" w:lineRule="auto"/>
        <w:jc w:val="center"/>
        <w:rPr>
          <w:rFonts w:ascii="Times New Roman" w:hAnsi="Times New Roman"/>
          <w:strike/>
        </w:rPr>
      </w:pPr>
      <w:r w:rsidRPr="00A65D22">
        <w:rPr>
          <w:rFonts w:ascii="Times New Roman" w:hAnsi="Times New Roman"/>
          <w:strike/>
        </w:rPr>
        <w:t>ДРУГА ПРИМАЊА</w:t>
      </w:r>
    </w:p>
    <w:p w:rsidR="009F7987" w:rsidRPr="00A65D22" w:rsidRDefault="009F7987" w:rsidP="00450B98">
      <w:pPr>
        <w:spacing w:after="0" w:line="240" w:lineRule="auto"/>
        <w:jc w:val="center"/>
        <w:rPr>
          <w:rFonts w:ascii="Times New Roman" w:hAnsi="Times New Roman"/>
          <w:strike/>
          <w:lang/>
        </w:rPr>
      </w:pPr>
      <w:r w:rsidRPr="00A65D22">
        <w:rPr>
          <w:rFonts w:ascii="Times New Roman" w:hAnsi="Times New Roman"/>
          <w:strike/>
          <w:lang/>
        </w:rPr>
        <w:t>Члан</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Послодавац је дужан да планира и запосленом исплати помоћ за побољшање материјалног и социјалног статуса запосленог.</w:t>
      </w:r>
      <w:r w:rsidRPr="00A65D22">
        <w:rPr>
          <w:rFonts w:ascii="Times New Roman" w:hAnsi="Times New Roman"/>
          <w:strike/>
          <w:lang/>
        </w:rPr>
        <w:t xml:space="preserve"> </w:t>
      </w:r>
      <w:r w:rsidRPr="00A65D22">
        <w:rPr>
          <w:rFonts w:ascii="Times New Roman" w:hAnsi="Times New Roman"/>
          <w:strike/>
        </w:rPr>
        <w:t>Помоћ се исплаћује до висине просечне зараде без пореза и доприноса према податку републичког завода за статистику за месец који претходи месецу исплате.</w:t>
      </w:r>
      <w:r w:rsidRPr="00A65D22">
        <w:rPr>
          <w:rFonts w:ascii="Times New Roman" w:hAnsi="Times New Roman"/>
          <w:strike/>
          <w:lang/>
        </w:rPr>
        <w:t xml:space="preserve"> </w:t>
      </w:r>
      <w:r w:rsidRPr="00A65D22">
        <w:rPr>
          <w:rFonts w:ascii="Times New Roman" w:hAnsi="Times New Roman"/>
          <w:strike/>
        </w:rPr>
        <w:t>Помоћ се исплаћује једном годишње у току децембра месеца текуће године.</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Јубиларна награда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51</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Запослени има право на јубиларну новчану награду у висини просечне месечне зараде без пореза и доприноса по запосленом у Републици Србији према објављеном податку органа надлежног за послове статистике, за последњи месец у претходној календарској години у односу на календарску годину у којој се јубиларна награда остварује, с тим што се висина новчане награде увећава за </w:t>
      </w:r>
      <w:r w:rsidRPr="00AA0015">
        <w:rPr>
          <w:rFonts w:ascii="Times New Roman" w:hAnsi="Times New Roman"/>
          <w:highlight w:val="yellow"/>
          <w:lang/>
        </w:rPr>
        <w:t>30%</w:t>
      </w:r>
      <w:r>
        <w:rPr>
          <w:rFonts w:ascii="Times New Roman" w:hAnsi="Times New Roman"/>
          <w:lang/>
        </w:rPr>
        <w:t xml:space="preserve"> </w:t>
      </w:r>
      <w:r w:rsidRPr="00A65D22">
        <w:rPr>
          <w:rFonts w:ascii="Times New Roman" w:hAnsi="Times New Roman"/>
        </w:rPr>
        <w:t>и то</w:t>
      </w:r>
      <w:r w:rsidRPr="00A65D22">
        <w:rPr>
          <w:rFonts w:ascii="Times New Roman" w:hAnsi="Times New Roman"/>
          <w:lang/>
        </w:rPr>
        <w:t>:</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rPr>
        <w:t>1) За 10 година рада у радном односу – у висини месечне просечне зараде без пореза и доприноса;</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rPr>
        <w:t>2) За 20 година рада у радном односу – у висини новчане награде из тачке 1) овог члана увећане за 30%;</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lang/>
        </w:rPr>
        <w:t>3</w:t>
      </w:r>
      <w:r w:rsidRPr="00A65D22">
        <w:rPr>
          <w:rFonts w:ascii="Times New Roman" w:hAnsi="Times New Roman"/>
        </w:rPr>
        <w:t xml:space="preserve">) За </w:t>
      </w:r>
      <w:r w:rsidRPr="00A65D22">
        <w:rPr>
          <w:rFonts w:ascii="Times New Roman" w:hAnsi="Times New Roman"/>
          <w:lang w:val="sr-Cyrl-CS"/>
        </w:rPr>
        <w:t>30</w:t>
      </w:r>
      <w:r w:rsidRPr="00A65D22">
        <w:rPr>
          <w:rFonts w:ascii="Times New Roman" w:hAnsi="Times New Roman"/>
        </w:rPr>
        <w:t xml:space="preserve"> година рада у радном односу – у висини новчане награде из тачке 3) овог члана увећане за 30%;</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lang/>
        </w:rPr>
        <w:t>4</w:t>
      </w:r>
      <w:r w:rsidRPr="00A65D22">
        <w:rPr>
          <w:rFonts w:ascii="Times New Roman" w:hAnsi="Times New Roman"/>
        </w:rPr>
        <w:t xml:space="preserve">) За </w:t>
      </w:r>
      <w:r w:rsidRPr="00A65D22">
        <w:rPr>
          <w:rFonts w:ascii="Times New Roman" w:hAnsi="Times New Roman"/>
          <w:lang w:val="sr-Cyrl-CS"/>
        </w:rPr>
        <w:t>35</w:t>
      </w:r>
      <w:r w:rsidRPr="00A65D22">
        <w:rPr>
          <w:rFonts w:ascii="Times New Roman" w:hAnsi="Times New Roman"/>
        </w:rPr>
        <w:t xml:space="preserve"> година рада у радном односу – у висини новчане награде из тачке 4) овог члана увећане за 30%.</w:t>
      </w:r>
    </w:p>
    <w:p w:rsidR="009F7987" w:rsidRPr="00A65D22" w:rsidRDefault="009F7987" w:rsidP="00450B98">
      <w:pPr>
        <w:spacing w:after="0" w:line="240" w:lineRule="auto"/>
        <w:jc w:val="both"/>
        <w:rPr>
          <w:rFonts w:ascii="Times New Roman" w:hAnsi="Times New Roman"/>
          <w:lang w:val="sr-Cyrl-CS"/>
        </w:rPr>
      </w:pPr>
      <w:r w:rsidRPr="00A65D22">
        <w:rPr>
          <w:rFonts w:ascii="Times New Roman" w:hAnsi="Times New Roman"/>
          <w:lang w:val="sr-Cyrl-CS"/>
        </w:rPr>
        <w:t>5) За 40 година рада у радном односу – у висини новчане награде из тачке 5) овог члана увећане за 30%.</w:t>
      </w:r>
    </w:p>
    <w:p w:rsidR="009F7987" w:rsidRPr="00A65D22" w:rsidRDefault="009F7987" w:rsidP="00450B98">
      <w:pPr>
        <w:spacing w:after="0" w:line="240" w:lineRule="auto"/>
        <w:rPr>
          <w:rFonts w:ascii="Times New Roman" w:hAnsi="Times New Roman"/>
          <w:lang/>
        </w:rPr>
      </w:pP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Запослени остварује право на јубиларну награду за навршених 10,</w:t>
      </w:r>
      <w:r w:rsidRPr="00A65D22">
        <w:rPr>
          <w:rFonts w:ascii="Times New Roman" w:hAnsi="Times New Roman"/>
          <w:strike/>
        </w:rPr>
        <w:t>15,</w:t>
      </w:r>
      <w:r w:rsidRPr="00A65D22">
        <w:rPr>
          <w:rFonts w:ascii="Times New Roman" w:hAnsi="Times New Roman"/>
        </w:rPr>
        <w:t xml:space="preserve"> 20,</w:t>
      </w:r>
      <w:r w:rsidRPr="00A65D22">
        <w:rPr>
          <w:rFonts w:ascii="Times New Roman" w:hAnsi="Times New Roman"/>
          <w:strike/>
        </w:rPr>
        <w:t xml:space="preserve">25, </w:t>
      </w:r>
      <w:r w:rsidRPr="00A65D22">
        <w:rPr>
          <w:rFonts w:ascii="Times New Roman" w:hAnsi="Times New Roman"/>
        </w:rPr>
        <w:t>30, 35 и 40 година рада проведених у радном односу у државном органу, органу аутономне покрајине, односно јединице локалне самоуправе, без обзира на то у ком органу је запослени остваривао права из радног односа.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У случају да је послодавац преузео послове и запослене од другог послодавца </w:t>
      </w:r>
      <w:r w:rsidRPr="00A65D22">
        <w:rPr>
          <w:rFonts w:ascii="Times New Roman" w:hAnsi="Times New Roman"/>
          <w:strike/>
        </w:rPr>
        <w:t>који је престао да постоји</w:t>
      </w:r>
      <w:r w:rsidRPr="00A65D22">
        <w:rPr>
          <w:rFonts w:ascii="Times New Roman" w:hAnsi="Times New Roman"/>
        </w:rPr>
        <w:t>, као услов за остваривање права на јубиларну награду рачунају се и године рада у радном односу код претходног послодавца.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Јубиларна награда се исплаћује по правилу на дан </w:t>
      </w:r>
      <w:r w:rsidRPr="00A65D22">
        <w:rPr>
          <w:rFonts w:ascii="Times New Roman" w:hAnsi="Times New Roman"/>
          <w:strike/>
        </w:rPr>
        <w:t xml:space="preserve">аутономне покрајине и </w:t>
      </w:r>
      <w:r w:rsidRPr="00A65D22">
        <w:rPr>
          <w:rFonts w:ascii="Times New Roman" w:hAnsi="Times New Roman"/>
        </w:rPr>
        <w:t>јединице локалне самоуправе за запослене који су то право стекли до тог дана, осим ако колективним уговором код послодавца није другачије одређено.</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Право из става 1. тачка 4) овог члана остварују сви запослени који почев од 1. јануара 2018. године навршавају 35 година рада у радном односу у складу са овим чланом. </w:t>
      </w:r>
    </w:p>
    <w:p w:rsidR="009F7987"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има право на јубиларну награду </w:t>
      </w:r>
      <w:r w:rsidRPr="00A65D22">
        <w:rPr>
          <w:rFonts w:ascii="Times New Roman" w:hAnsi="Times New Roman"/>
          <w:lang/>
        </w:rPr>
        <w:t>КОД ПОСЛОДАВЦА, АКО ТО ПРАВО У КАЛЕНДАРСКОЈ ГОДИНИ НИЈЕ ОСТВАРИО У ДРУГОМ</w:t>
      </w:r>
      <w:r w:rsidRPr="00A65D22">
        <w:rPr>
          <w:rFonts w:ascii="Times New Roman" w:hAnsi="Times New Roman"/>
        </w:rPr>
        <w:t xml:space="preserve"> државн</w:t>
      </w:r>
      <w:r w:rsidRPr="00A65D22">
        <w:rPr>
          <w:rFonts w:ascii="Times New Roman" w:hAnsi="Times New Roman"/>
          <w:lang/>
        </w:rPr>
        <w:t>ОМ</w:t>
      </w:r>
      <w:r w:rsidRPr="00A65D22">
        <w:rPr>
          <w:rFonts w:ascii="Times New Roman" w:hAnsi="Times New Roman"/>
        </w:rPr>
        <w:t xml:space="preserve"> орган</w:t>
      </w:r>
      <w:r w:rsidRPr="00A65D22">
        <w:rPr>
          <w:rFonts w:ascii="Times New Roman" w:hAnsi="Times New Roman"/>
          <w:lang/>
        </w:rPr>
        <w:t>У,</w:t>
      </w:r>
      <w:r w:rsidRPr="00A65D22">
        <w:rPr>
          <w:rFonts w:ascii="Times New Roman" w:hAnsi="Times New Roman"/>
        </w:rPr>
        <w:t xml:space="preserve"> </w:t>
      </w:r>
      <w:r w:rsidRPr="00A65D22">
        <w:rPr>
          <w:rFonts w:ascii="Times New Roman" w:hAnsi="Times New Roman"/>
          <w:lang/>
        </w:rPr>
        <w:t xml:space="preserve">ОРГАНУ АП ИЛИ ЈЛС </w:t>
      </w:r>
      <w:r w:rsidRPr="00A65D22">
        <w:rPr>
          <w:rFonts w:ascii="Times New Roman" w:hAnsi="Times New Roman"/>
        </w:rPr>
        <w:t xml:space="preserve"> </w:t>
      </w:r>
      <w:r w:rsidRPr="00A65D22">
        <w:rPr>
          <w:rFonts w:ascii="Times New Roman" w:hAnsi="Times New Roman"/>
          <w:lang/>
        </w:rPr>
        <w:t>У КОЈЕМ ЈЕ РАДИО ПРЕ РАДА КОД ПОСЛЕДЊЕГ ПОСЛОДАВЦА</w:t>
      </w:r>
      <w:r w:rsidRPr="00A65D22">
        <w:rPr>
          <w:rFonts w:ascii="Times New Roman" w:hAnsi="Times New Roman"/>
        </w:rPr>
        <w:t>.</w:t>
      </w:r>
    </w:p>
    <w:p w:rsidR="009F7987" w:rsidRDefault="009F7987" w:rsidP="00312333">
      <w:pPr>
        <w:spacing w:after="0" w:line="240" w:lineRule="auto"/>
        <w:ind w:firstLine="720"/>
        <w:jc w:val="both"/>
        <w:rPr>
          <w:rFonts w:ascii="Times New Roman" w:hAnsi="Times New Roman"/>
          <w:lang/>
        </w:rPr>
      </w:pPr>
      <w:r w:rsidRPr="00C53827">
        <w:rPr>
          <w:rFonts w:ascii="Times New Roman" w:hAnsi="Times New Roman"/>
          <w:highlight w:val="yellow"/>
          <w:lang/>
        </w:rPr>
        <w:t>ПРАВО ИЗ СТАВА 1. ОВОГ ЧЛАНА, ОСТВ</w:t>
      </w:r>
      <w:r>
        <w:rPr>
          <w:rFonts w:ascii="Times New Roman" w:hAnsi="Times New Roman"/>
          <w:highlight w:val="yellow"/>
          <w:lang/>
        </w:rPr>
        <w:t>А</w:t>
      </w:r>
      <w:r w:rsidRPr="00C53827">
        <w:rPr>
          <w:rFonts w:ascii="Times New Roman" w:hAnsi="Times New Roman"/>
          <w:highlight w:val="yellow"/>
          <w:lang/>
        </w:rPr>
        <w:t>РУЈУ СВИ ЗАПОСЛЕНИ КОЈИ ПОЧЕВ ОД 22. МАРТА 2019. ГОДИНЕ НАВРШАВАЈУ 10, 20, 30, 35 И 40 ГОДИНА РАДА У РАДНОМ</w:t>
      </w:r>
      <w:r>
        <w:rPr>
          <w:rFonts w:ascii="Times New Roman" w:hAnsi="Times New Roman"/>
          <w:highlight w:val="yellow"/>
          <w:lang/>
        </w:rPr>
        <w:t xml:space="preserve"> ОДНОСУ У СКЛАД</w:t>
      </w:r>
      <w:r w:rsidRPr="00C53827">
        <w:rPr>
          <w:rFonts w:ascii="Times New Roman" w:hAnsi="Times New Roman"/>
          <w:highlight w:val="yellow"/>
          <w:lang/>
        </w:rPr>
        <w:t>У СА ОВИМ ЧЛАНОМ</w:t>
      </w:r>
      <w:r>
        <w:rPr>
          <w:rFonts w:ascii="Times New Roman" w:hAnsi="Times New Roman"/>
          <w:lang/>
        </w:rPr>
        <w:t>.</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Солидарна помоћ запосленима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52</w:t>
      </w:r>
      <w:r w:rsidRPr="00A65D22">
        <w:rPr>
          <w:rFonts w:ascii="Times New Roman" w:hAnsi="Times New Roman"/>
        </w:rPr>
        <w:t xml:space="preserve">. </w:t>
      </w:r>
    </w:p>
    <w:p w:rsidR="009F7987" w:rsidRPr="00A65D22" w:rsidRDefault="009F7987" w:rsidP="00312333">
      <w:pPr>
        <w:spacing w:after="0" w:line="240" w:lineRule="auto"/>
        <w:ind w:firstLine="600"/>
        <w:rPr>
          <w:rFonts w:ascii="Times New Roman" w:hAnsi="Times New Roman"/>
        </w:rPr>
      </w:pPr>
      <w:r w:rsidRPr="00A65D22">
        <w:rPr>
          <w:rFonts w:ascii="Times New Roman" w:hAnsi="Times New Roman"/>
        </w:rPr>
        <w:t>Запослени има право на солидарну помоћ за случај:</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 дуже или теже болести</w:t>
      </w:r>
      <w:r w:rsidRPr="00A65D22">
        <w:rPr>
          <w:rFonts w:ascii="Times New Roman" w:hAnsi="Times New Roman"/>
          <w:lang/>
        </w:rPr>
        <w:t xml:space="preserve"> </w:t>
      </w:r>
      <w:r w:rsidRPr="00A65D22">
        <w:rPr>
          <w:rFonts w:ascii="Times New Roman" w:hAnsi="Times New Roman"/>
        </w:rPr>
        <w:t>запосленог</w:t>
      </w:r>
      <w:r w:rsidRPr="00A65D22">
        <w:rPr>
          <w:rFonts w:ascii="Times New Roman" w:hAnsi="Times New Roman"/>
          <w:lang/>
        </w:rPr>
        <w:t xml:space="preserve"> </w:t>
      </w:r>
      <w:r w:rsidRPr="00A65D22">
        <w:rPr>
          <w:rFonts w:ascii="Times New Roman" w:hAnsi="Times New Roman"/>
        </w:rPr>
        <w:t xml:space="preserve">или члана његове уже породице </w:t>
      </w:r>
      <w:r w:rsidRPr="00A65D22">
        <w:rPr>
          <w:rFonts w:ascii="Times New Roman" w:hAnsi="Times New Roman"/>
          <w:lang/>
        </w:rPr>
        <w:t>ИЛИ ТЕЖЕ ПОВРЕДЕ</w:t>
      </w:r>
      <w:r w:rsidRPr="00A65D22">
        <w:rPr>
          <w:rFonts w:ascii="Times New Roman" w:hAnsi="Times New Roman"/>
          <w:lang/>
        </w:rPr>
        <w:t xml:space="preserve"> </w:t>
      </w:r>
      <w:r w:rsidRPr="00A65D22">
        <w:rPr>
          <w:rFonts w:ascii="Times New Roman" w:hAnsi="Times New Roman"/>
          <w:lang/>
        </w:rPr>
        <w:t>ЗАПОСЛЕНОГ</w:t>
      </w:r>
      <w:r w:rsidRPr="00A65D22">
        <w:rPr>
          <w:rFonts w:ascii="Times New Roman" w:hAnsi="Times New Roman"/>
        </w:rPr>
        <w:t>;</w:t>
      </w:r>
    </w:p>
    <w:p w:rsidR="009F7987" w:rsidRDefault="009F7987" w:rsidP="00450B98">
      <w:pPr>
        <w:spacing w:after="0" w:line="240" w:lineRule="auto"/>
        <w:ind w:left="600"/>
        <w:jc w:val="both"/>
        <w:rPr>
          <w:rFonts w:ascii="Times New Roman" w:hAnsi="Times New Roman"/>
        </w:rPr>
      </w:pPr>
      <w:r w:rsidRPr="00A65D22">
        <w:rPr>
          <w:rFonts w:ascii="Times New Roman" w:hAnsi="Times New Roman"/>
        </w:rPr>
        <w:t xml:space="preserve">2) набавке ортопедских помагала и апарата за рехабилитацију запосленог или члана његове </w:t>
      </w:r>
    </w:p>
    <w:p w:rsidR="009F7987" w:rsidRPr="00A65D22" w:rsidRDefault="009F7987" w:rsidP="00217ED4">
      <w:pPr>
        <w:spacing w:after="0" w:line="240" w:lineRule="auto"/>
        <w:jc w:val="both"/>
        <w:rPr>
          <w:rFonts w:ascii="Times New Roman" w:hAnsi="Times New Roman"/>
        </w:rPr>
      </w:pPr>
      <w:r w:rsidRPr="00A65D22">
        <w:rPr>
          <w:rFonts w:ascii="Times New Roman" w:hAnsi="Times New Roman"/>
        </w:rPr>
        <w:t>уже породице;</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3) здравствене рехабилитације запосленог;</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4) настанка теже инвалидности запосленог;</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5) набавке лекова за запосленог или члана уже породице;</w:t>
      </w:r>
    </w:p>
    <w:p w:rsidR="009F7987" w:rsidRDefault="009F7987" w:rsidP="00450B98">
      <w:pPr>
        <w:spacing w:after="0" w:line="240" w:lineRule="auto"/>
        <w:ind w:left="600"/>
        <w:rPr>
          <w:rFonts w:ascii="Times New Roman" w:hAnsi="Times New Roman"/>
        </w:rPr>
      </w:pPr>
      <w:r w:rsidRPr="00A65D22">
        <w:rPr>
          <w:rFonts w:ascii="Times New Roman" w:hAnsi="Times New Roman"/>
        </w:rPr>
        <w:t xml:space="preserve">6) помоћ породици за случај смрти запосленог и запосленом за случај смрти члана уже </w:t>
      </w:r>
    </w:p>
    <w:p w:rsidR="009F7987" w:rsidRPr="00A65D22" w:rsidRDefault="009F7987" w:rsidP="00217ED4">
      <w:pPr>
        <w:spacing w:after="0" w:line="240" w:lineRule="auto"/>
        <w:rPr>
          <w:rFonts w:ascii="Times New Roman" w:hAnsi="Times New Roman"/>
        </w:rPr>
      </w:pPr>
      <w:r w:rsidRPr="00A65D22">
        <w:rPr>
          <w:rFonts w:ascii="Times New Roman" w:hAnsi="Times New Roman"/>
        </w:rPr>
        <w:t>породице;</w:t>
      </w:r>
    </w:p>
    <w:p w:rsidR="009F7987" w:rsidRPr="00A65D22" w:rsidRDefault="009F7987" w:rsidP="00AA0015">
      <w:pPr>
        <w:spacing w:after="0" w:line="240" w:lineRule="auto"/>
        <w:jc w:val="both"/>
        <w:rPr>
          <w:rFonts w:ascii="Times New Roman" w:hAnsi="Times New Roman"/>
        </w:rPr>
      </w:pPr>
      <w:r>
        <w:rPr>
          <w:rFonts w:ascii="Times New Roman" w:hAnsi="Times New Roman"/>
          <w:lang/>
        </w:rPr>
        <w:t xml:space="preserve">            </w:t>
      </w:r>
      <w:r w:rsidRPr="00A65D22">
        <w:rPr>
          <w:rFonts w:ascii="Times New Roman" w:hAnsi="Times New Roman"/>
        </w:rPr>
        <w:t xml:space="preserve">7) месечну стипендију током редовног школовања за децу запосленог </w:t>
      </w:r>
      <w:r w:rsidRPr="00A65D22">
        <w:rPr>
          <w:rFonts w:ascii="Times New Roman" w:hAnsi="Times New Roman"/>
          <w:strike/>
        </w:rPr>
        <w:t>који изгуби живот у току обављања послова радног места на које је распоређен</w:t>
      </w:r>
      <w:r w:rsidRPr="00A65D22">
        <w:rPr>
          <w:rFonts w:ascii="Times New Roman" w:hAnsi="Times New Roman"/>
        </w:rPr>
        <w:t xml:space="preserve"> </w:t>
      </w:r>
      <w:r w:rsidRPr="00A65D22">
        <w:rPr>
          <w:rFonts w:ascii="Times New Roman" w:hAnsi="Times New Roman"/>
          <w:lang/>
        </w:rPr>
        <w:t xml:space="preserve">ЧИЈА ЈЕ СМРТ НАСТУПИЛА КАО </w:t>
      </w:r>
      <w:r w:rsidRPr="00A65D22">
        <w:rPr>
          <w:rFonts w:ascii="Times New Roman" w:hAnsi="Times New Roman"/>
          <w:lang w:val="sr-Cyrl-CS"/>
        </w:rPr>
        <w:t>ПОСЛЕДИЦА ПОВРЕДЕ НА РАДУ ИЛИ ПРОФЕСИОНАЛНОГ ОБОЉЕЊА</w:t>
      </w:r>
      <w:r w:rsidRPr="00A65D22">
        <w:rPr>
          <w:rFonts w:ascii="Times New Roman" w:hAnsi="Times New Roman"/>
        </w:rPr>
        <w:t xml:space="preserve"> - до висине месечне</w:t>
      </w:r>
      <w:r w:rsidRPr="00A65D22">
        <w:rPr>
          <w:rFonts w:ascii="Times New Roman" w:hAnsi="Times New Roman"/>
          <w:lang/>
        </w:rPr>
        <w:t xml:space="preserve"> просечне</w:t>
      </w:r>
      <w:r w:rsidRPr="00A65D22">
        <w:rPr>
          <w:rFonts w:ascii="Times New Roman" w:hAnsi="Times New Roman"/>
        </w:rPr>
        <w:t xml:space="preserve"> зараде без пореза и доприноса у Републици Србији према последњем објављеном податку органа надлежног за послове статистике;</w:t>
      </w:r>
      <w:r w:rsidRPr="00A65D22">
        <w:rPr>
          <w:rFonts w:ascii="Times New Roman" w:hAnsi="Times New Roman"/>
          <w:lang w:val="sr-Cyrl-CS"/>
        </w:rPr>
        <w:t xml:space="preserve"> А УКОЛИКО ДЕЦА БОРАВЕ У ПРЕДШКОЛСКОЈ УСТАНОВИ ПОСЛОДАВАЦ ЈЕ ДУЖАН ДА НАДОКНАДИ ТРОШКОВЕ БОРАВКА У ПРЕДШКОЛСКОЈ УСТАНОВИ</w:t>
      </w:r>
    </w:p>
    <w:p w:rsidR="009F7987" w:rsidRPr="00A65D22" w:rsidRDefault="009F7987" w:rsidP="00AA0015">
      <w:pPr>
        <w:spacing w:after="0" w:line="240" w:lineRule="auto"/>
        <w:ind w:firstLine="600"/>
        <w:jc w:val="both"/>
        <w:rPr>
          <w:rFonts w:ascii="Times New Roman" w:hAnsi="Times New Roman"/>
        </w:rPr>
      </w:pPr>
      <w:r w:rsidRPr="00A65D22">
        <w:rPr>
          <w:rFonts w:ascii="Times New Roman" w:hAnsi="Times New Roman"/>
        </w:rPr>
        <w:t>8) помоћ због уништења или оштећења имовине, елементарних и других ванредних догађаја - до висине неопорезивог износа који је предвиђен законом којим се уређује порез на доходак грађана;</w:t>
      </w:r>
    </w:p>
    <w:p w:rsidR="009F7987" w:rsidRPr="00A65D22" w:rsidRDefault="009F7987" w:rsidP="00AA0015">
      <w:pPr>
        <w:spacing w:after="0" w:line="240" w:lineRule="auto"/>
        <w:jc w:val="both"/>
        <w:rPr>
          <w:rFonts w:ascii="Times New Roman" w:hAnsi="Times New Roman"/>
        </w:rPr>
      </w:pPr>
      <w:r>
        <w:rPr>
          <w:rFonts w:ascii="Times New Roman" w:hAnsi="Times New Roman"/>
          <w:lang/>
        </w:rPr>
        <w:t xml:space="preserve">           </w:t>
      </w:r>
      <w:r w:rsidRPr="00A65D22">
        <w:rPr>
          <w:rFonts w:ascii="Times New Roman" w:hAnsi="Times New Roman"/>
        </w:rPr>
        <w:t>9) рођења детета запосленог - у висини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9F7987" w:rsidRPr="00A65D22" w:rsidRDefault="009F7987" w:rsidP="00AA0015">
      <w:pPr>
        <w:spacing w:after="0" w:line="240" w:lineRule="auto"/>
        <w:ind w:firstLine="426"/>
        <w:jc w:val="both"/>
        <w:rPr>
          <w:rFonts w:ascii="Times New Roman" w:hAnsi="Times New Roman"/>
        </w:rPr>
      </w:pPr>
      <w:r w:rsidRPr="00A65D22">
        <w:rPr>
          <w:rFonts w:ascii="Times New Roman" w:hAnsi="Times New Roman"/>
        </w:rPr>
        <w:t>10) помоћ запосленој за вантелесну оплодњу - највише до три просечне месечне зараде у Републици Србији према последњем објављеном податку органа надлежног за послове статистике, а на основу уредне документације;</w:t>
      </w:r>
    </w:p>
    <w:p w:rsidR="009F7987" w:rsidRPr="00AA0015" w:rsidRDefault="009F7987" w:rsidP="00AA0015">
      <w:pPr>
        <w:spacing w:after="0" w:line="240" w:lineRule="auto"/>
        <w:jc w:val="both"/>
        <w:rPr>
          <w:rFonts w:ascii="Times New Roman" w:hAnsi="Times New Roman"/>
          <w:iCs/>
          <w:lang w:val="sr-Cyrl-CS"/>
        </w:rPr>
      </w:pPr>
      <w:r>
        <w:rPr>
          <w:rFonts w:ascii="Times New Roman" w:hAnsi="Times New Roman"/>
          <w:lang/>
        </w:rPr>
        <w:t xml:space="preserve">         </w:t>
      </w:r>
      <w:r w:rsidRPr="00A65D22">
        <w:rPr>
          <w:rFonts w:ascii="Times New Roman" w:hAnsi="Times New Roman"/>
        </w:rPr>
        <w:t xml:space="preserve">11) другу солидарну помоћ </w:t>
      </w:r>
      <w:r w:rsidRPr="00A65D22">
        <w:rPr>
          <w:rFonts w:ascii="Times New Roman" w:hAnsi="Times New Roman"/>
          <w:iCs/>
          <w:lang w:val="sr-Cyrl-CS"/>
        </w:rPr>
        <w:t xml:space="preserve">ЗА ПОБОЉШАЊЕ МАТЕРИЈАЛНОГ И СОЦИЈАЛНОГ </w:t>
      </w:r>
      <w:r>
        <w:rPr>
          <w:rFonts w:ascii="Times New Roman" w:hAnsi="Times New Roman"/>
          <w:iCs/>
          <w:lang w:val="sr-Cyrl-CS"/>
        </w:rPr>
        <w:t xml:space="preserve">ПОЛОЖАЈА </w:t>
      </w:r>
      <w:r w:rsidRPr="00A65D22">
        <w:rPr>
          <w:rFonts w:ascii="Times New Roman" w:hAnsi="Times New Roman"/>
          <w:iCs/>
          <w:lang w:val="sr-Cyrl-CS"/>
        </w:rPr>
        <w:t xml:space="preserve">ЗАПОСЛЕНОГ </w:t>
      </w:r>
      <w:r w:rsidRPr="00A65D22">
        <w:rPr>
          <w:rFonts w:ascii="Times New Roman" w:hAnsi="Times New Roman"/>
        </w:rPr>
        <w:t xml:space="preserve">у складу </w:t>
      </w:r>
      <w:r w:rsidRPr="00A65D22">
        <w:rPr>
          <w:rFonts w:ascii="Times New Roman" w:hAnsi="Times New Roman"/>
          <w:lang/>
        </w:rPr>
        <w:t>СА МЕРИЛИМА ПРОПИСАНИМ општим актом</w:t>
      </w:r>
      <w:r>
        <w:rPr>
          <w:rFonts w:ascii="Times New Roman" w:hAnsi="Times New Roman"/>
          <w:lang/>
        </w:rPr>
        <w:t xml:space="preserve">  </w:t>
      </w:r>
      <w:r w:rsidRPr="00747775">
        <w:rPr>
          <w:rFonts w:ascii="Times New Roman" w:hAnsi="Times New Roman"/>
          <w:highlight w:val="yellow"/>
          <w:lang/>
        </w:rPr>
        <w:t>ПОСЛОДАВЦА</w:t>
      </w:r>
      <w:r w:rsidRPr="00A65D22">
        <w:rPr>
          <w:rFonts w:ascii="Times New Roman" w:hAnsi="Times New Roman"/>
          <w:lang/>
        </w:rPr>
        <w:t xml:space="preserve"> И РАСПОЛОЖИВИМ ФИНАНСИЈСКИМ СРЕДСТВИМА</w:t>
      </w:r>
      <w:r w:rsidRPr="00A65D22">
        <w:rPr>
          <w:rFonts w:ascii="Times New Roman" w:hAnsi="Times New Roman"/>
        </w:rPr>
        <w:t>.</w:t>
      </w:r>
      <w:r w:rsidRPr="00A65D22">
        <w:rPr>
          <w:rFonts w:ascii="Times New Roman" w:hAnsi="Times New Roman"/>
          <w:lang/>
        </w:rPr>
        <w:t xml:space="preserve"> </w:t>
      </w:r>
    </w:p>
    <w:p w:rsidR="009F7987" w:rsidRPr="00A65D22" w:rsidRDefault="009F7987" w:rsidP="00AA0015">
      <w:pPr>
        <w:spacing w:after="0" w:line="240" w:lineRule="auto"/>
        <w:jc w:val="both"/>
        <w:rPr>
          <w:rFonts w:ascii="Times New Roman" w:hAnsi="Times New Roman"/>
          <w:strike/>
          <w:lang w:val="sr-Cyrl-CS"/>
        </w:rPr>
      </w:pPr>
      <w:r>
        <w:rPr>
          <w:rFonts w:ascii="Times New Roman" w:hAnsi="Times New Roman"/>
          <w:strike/>
          <w:lang/>
        </w:rPr>
        <w:t xml:space="preserve">   </w:t>
      </w:r>
      <w:r w:rsidRPr="00A65D22">
        <w:rPr>
          <w:rFonts w:ascii="Times New Roman" w:hAnsi="Times New Roman"/>
          <w:strike/>
        </w:rPr>
        <w:t>12)</w:t>
      </w:r>
      <w:r w:rsidRPr="00A65D22">
        <w:rPr>
          <w:rFonts w:ascii="Times New Roman" w:hAnsi="Times New Roman"/>
          <w:strike/>
          <w:lang/>
        </w:rPr>
        <w:t xml:space="preserve"> </w:t>
      </w:r>
      <w:r w:rsidRPr="00A65D22">
        <w:rPr>
          <w:rFonts w:ascii="Times New Roman" w:hAnsi="Times New Roman"/>
          <w:strike/>
        </w:rPr>
        <w:t xml:space="preserve">у случају смрти запосленог  која је настала као последица повреде на раду  као </w:t>
      </w:r>
      <w:r w:rsidRPr="00A65D22">
        <w:rPr>
          <w:rFonts w:ascii="Times New Roman" w:hAnsi="Times New Roman"/>
          <w:strike/>
          <w:lang w:val="sr-Cyrl-CS"/>
        </w:rPr>
        <w:t>и</w:t>
      </w:r>
      <w:r w:rsidRPr="00A65D22">
        <w:rPr>
          <w:rFonts w:ascii="Times New Roman" w:hAnsi="Times New Roman"/>
          <w:strike/>
        </w:rPr>
        <w:t xml:space="preserve"> професионалном обољењу,послодавац је дужан да обезбеди деци ,за време редовног школовања  деце запосленог</w:t>
      </w:r>
      <w:r w:rsidRPr="00A65D22">
        <w:rPr>
          <w:rFonts w:ascii="Times New Roman" w:hAnsi="Times New Roman"/>
          <w:strike/>
          <w:lang w:val="sr-Cyrl-CS"/>
        </w:rPr>
        <w:t xml:space="preserve"> помоћ</w:t>
      </w:r>
      <w:r w:rsidRPr="00A65D22">
        <w:rPr>
          <w:rFonts w:ascii="Times New Roman" w:hAnsi="Times New Roman"/>
          <w:strike/>
        </w:rPr>
        <w:t xml:space="preserve">  од  најмање 10.000,00 динара</w:t>
      </w:r>
      <w:r w:rsidRPr="00A65D22">
        <w:rPr>
          <w:rFonts w:ascii="Times New Roman" w:hAnsi="Times New Roman"/>
          <w:strike/>
          <w:lang w:val="sr-Cyrl-CS"/>
        </w:rPr>
        <w:t xml:space="preserve"> месечно.</w:t>
      </w:r>
    </w:p>
    <w:p w:rsidR="009F7987" w:rsidRPr="00A65D22" w:rsidRDefault="009F7987" w:rsidP="00AA0015">
      <w:pPr>
        <w:spacing w:after="0" w:line="240" w:lineRule="auto"/>
        <w:jc w:val="both"/>
        <w:rPr>
          <w:rFonts w:ascii="Times New Roman" w:hAnsi="Times New Roman"/>
          <w:strike/>
        </w:rPr>
      </w:pPr>
      <w:r w:rsidRPr="00A65D22">
        <w:rPr>
          <w:rFonts w:ascii="Times New Roman" w:hAnsi="Times New Roman"/>
          <w:strike/>
        </w:rPr>
        <w:t>13) у случају смрти запосленог  трошкове боравка деце запосленог у предшколској установи,уплаћује послодавац,</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Члановима уже породице у смислу овог члана, сматрају се брачни или ванбрачни партнер, деца, родитељи, усвојилац, усвојеник и старатељ запосленог.</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У случају да је више чланова уже породице запослено код послодавца, право на солидарну помоћ за члана уже породице из става 1. тач. 1), 2), 5), </w:t>
      </w:r>
      <w:r w:rsidRPr="000F5409">
        <w:rPr>
          <w:rFonts w:ascii="Times New Roman" w:hAnsi="Times New Roman"/>
        </w:rPr>
        <w:t>8) и 9)</w:t>
      </w:r>
      <w:r w:rsidRPr="00A65D22">
        <w:rPr>
          <w:rFonts w:ascii="Times New Roman" w:hAnsi="Times New Roman"/>
        </w:rPr>
        <w:t xml:space="preserve"> остварује један запослени.</w:t>
      </w:r>
    </w:p>
    <w:p w:rsidR="009F7987" w:rsidRPr="00A65D22" w:rsidRDefault="009F7987" w:rsidP="00312333">
      <w:pPr>
        <w:spacing w:after="0" w:line="240" w:lineRule="auto"/>
        <w:ind w:firstLine="600"/>
        <w:jc w:val="both"/>
        <w:rPr>
          <w:rFonts w:ascii="Times New Roman" w:hAnsi="Times New Roman"/>
          <w:lang/>
        </w:rPr>
      </w:pPr>
      <w:r w:rsidRPr="00A65D22">
        <w:rPr>
          <w:rFonts w:ascii="Times New Roman" w:hAnsi="Times New Roman"/>
        </w:rPr>
        <w:t xml:space="preserve">Дужа </w:t>
      </w:r>
      <w:r w:rsidRPr="00A65D22">
        <w:rPr>
          <w:rFonts w:ascii="Times New Roman" w:hAnsi="Times New Roman"/>
          <w:lang/>
        </w:rPr>
        <w:t xml:space="preserve">ИЛИ ТЕЖА </w:t>
      </w:r>
      <w:r w:rsidRPr="00A65D22">
        <w:rPr>
          <w:rFonts w:ascii="Times New Roman" w:hAnsi="Times New Roman"/>
        </w:rPr>
        <w:t>болест</w:t>
      </w:r>
      <w:r w:rsidRPr="00A65D22">
        <w:rPr>
          <w:rFonts w:ascii="Times New Roman" w:hAnsi="Times New Roman"/>
          <w:lang/>
        </w:rPr>
        <w:t xml:space="preserve"> ОДНОСНО ТЕЖА ПОВРЕДА</w:t>
      </w:r>
      <w:r w:rsidRPr="00A65D22">
        <w:rPr>
          <w:rFonts w:ascii="Times New Roman" w:hAnsi="Times New Roman"/>
        </w:rPr>
        <w:t xml:space="preserve"> у смислу става 1. тачка 1) овог члана постоји ако је запослени одсутан са рада најмање </w:t>
      </w:r>
      <w:r w:rsidRPr="00A65D22">
        <w:rPr>
          <w:rFonts w:ascii="Times New Roman" w:hAnsi="Times New Roman"/>
          <w:strike/>
        </w:rPr>
        <w:t>60</w:t>
      </w:r>
      <w:r w:rsidRPr="00A65D22">
        <w:rPr>
          <w:rFonts w:ascii="Times New Roman" w:hAnsi="Times New Roman"/>
        </w:rPr>
        <w:t xml:space="preserve"> </w:t>
      </w:r>
      <w:r w:rsidRPr="00A65D22">
        <w:rPr>
          <w:rFonts w:ascii="Times New Roman" w:hAnsi="Times New Roman"/>
          <w:lang/>
        </w:rPr>
        <w:t xml:space="preserve">30 </w:t>
      </w:r>
      <w:r w:rsidRPr="00A65D22">
        <w:rPr>
          <w:rFonts w:ascii="Times New Roman" w:hAnsi="Times New Roman"/>
        </w:rPr>
        <w:t>дана непрекидно због спречености за рад услед болести, ОДНОСНО ПОВРЕДЕ</w:t>
      </w:r>
      <w:r w:rsidRPr="00A65D22">
        <w:rPr>
          <w:rFonts w:ascii="Times New Roman" w:hAnsi="Times New Roman"/>
          <w:lang/>
        </w:rPr>
        <w:t>.</w:t>
      </w:r>
    </w:p>
    <w:p w:rsidR="009F7987" w:rsidRPr="00A65D22" w:rsidRDefault="009F7987" w:rsidP="00312333">
      <w:pPr>
        <w:spacing w:after="0" w:line="240" w:lineRule="auto"/>
        <w:ind w:firstLine="600"/>
        <w:jc w:val="both"/>
        <w:rPr>
          <w:rFonts w:ascii="Times New Roman" w:hAnsi="Times New Roman"/>
          <w:lang/>
        </w:rPr>
      </w:pPr>
      <w:r w:rsidRPr="00A65D22">
        <w:rPr>
          <w:rFonts w:ascii="Times New Roman" w:hAnsi="Times New Roman"/>
        </w:rPr>
        <w:t xml:space="preserve">ПРАВО ИЗ СТАВА 1. ОВОГ ЧЛАНА ЗАПОСЛЕНИ НЕ ОСТВАРУЈЕ ЗА </w:t>
      </w:r>
      <w:r w:rsidRPr="00A65D22">
        <w:rPr>
          <w:rFonts w:ascii="Times New Roman" w:hAnsi="Times New Roman"/>
          <w:lang/>
        </w:rPr>
        <w:t>ЧЛАНОВЕ УЖЕ ПОРОДИЦЕ КОЈИ ОСТВАРУЈУ ПРИМАЊА ИЗ РАДНОГ ОДНОСА, ОДНОСНО ПО ОСНОВУ РАДА У ТРЕНУТКУ ПОДНОШЕЊА ЗАХТЕВА, ОДНОСНО КОЈИ ПРИМАЈУ НОВЧАНУ НАКНАДУ ЗА ТУЂУ НЕГУ И ПОМОЋ ИЛИ ПРИМАЈУ ПЕНЗИЈУ КОЈА ЈЕ ВЕЋА ОД НАЈНИЖЕГ ИЗНОСА ПЕНЗИЈЕ.</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Солидарна помоћ у току године, у случајевима утврђеним у ставу 1. тач. од 1) до 5) овог члана признаје се на основу уредне документације, у складу са средствима обезбеђеним у буџету органа покрајинске аутономије односно органа јединице локалне самоуправе, а највише до висине три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Солидарна помоћ у случају утврђеном у ставу 1. тачка 6) овог члана признаје се породици и остварује се по захтеву члана породице који се подноси </w:t>
      </w:r>
      <w:r w:rsidRPr="00A65D22">
        <w:rPr>
          <w:rFonts w:ascii="Times New Roman" w:hAnsi="Times New Roman"/>
          <w:lang/>
        </w:rPr>
        <w:t xml:space="preserve">У РОКУ ОД 90 ДАНА ОД ДАНА КАДА ЈЕ НАСТУПИО </w:t>
      </w:r>
      <w:r w:rsidRPr="00A65D22">
        <w:rPr>
          <w:rFonts w:ascii="Times New Roman" w:hAnsi="Times New Roman"/>
          <w:strike/>
        </w:rPr>
        <w:t>у календарској години</w:t>
      </w:r>
      <w:r w:rsidRPr="00A65D22">
        <w:rPr>
          <w:rFonts w:ascii="Times New Roman" w:hAnsi="Times New Roman"/>
        </w:rPr>
        <w:t xml:space="preserve"> </w:t>
      </w:r>
      <w:r w:rsidRPr="00A65D22">
        <w:rPr>
          <w:rFonts w:ascii="Times New Roman" w:hAnsi="Times New Roman"/>
          <w:strike/>
        </w:rPr>
        <w:t xml:space="preserve">у којој је наступила околност која је </w:t>
      </w:r>
      <w:r w:rsidRPr="00A65D22">
        <w:rPr>
          <w:rFonts w:ascii="Times New Roman" w:hAnsi="Times New Roman"/>
        </w:rPr>
        <w:t>основ за исплату солидарне помоћи, највише до висине две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Породицу у смислу става </w:t>
      </w:r>
      <w:r w:rsidRPr="00A65D22">
        <w:rPr>
          <w:rFonts w:ascii="Times New Roman" w:hAnsi="Times New Roman"/>
          <w:strike/>
        </w:rPr>
        <w:t>6.</w:t>
      </w:r>
      <w:r w:rsidRPr="00A65D22">
        <w:rPr>
          <w:rFonts w:ascii="Times New Roman" w:hAnsi="Times New Roman"/>
        </w:rPr>
        <w:t xml:space="preserve"> </w:t>
      </w:r>
      <w:r w:rsidRPr="00A65D22">
        <w:rPr>
          <w:rFonts w:ascii="Times New Roman" w:hAnsi="Times New Roman"/>
          <w:lang/>
        </w:rPr>
        <w:t xml:space="preserve">7. </w:t>
      </w:r>
      <w:r w:rsidRPr="00A65D22">
        <w:rPr>
          <w:rFonts w:ascii="Times New Roman" w:hAnsi="Times New Roman"/>
        </w:rPr>
        <w:t>овог члана чине брачни и ванбрачни партнер, деца, родитељи, усвојилац, усвојеник и старатељ.</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Запослени може да оствари право на солидарну помоћ, уколико право на ортопедска помагала, апарате за рехабилитацију, лекове и др. није остварено у складу са другим прописима из области обавезног социјалног осигурања, борачко-инвалидске заштите и другим прописима.</w:t>
      </w:r>
    </w:p>
    <w:p w:rsidR="009F7987" w:rsidRPr="00A65D22" w:rsidRDefault="009F7987" w:rsidP="00312333">
      <w:pPr>
        <w:spacing w:after="0" w:line="240" w:lineRule="auto"/>
        <w:ind w:firstLine="60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Члан </w:t>
      </w:r>
      <w:r w:rsidRPr="00A65D22">
        <w:rPr>
          <w:rFonts w:ascii="Times New Roman" w:hAnsi="Times New Roman"/>
          <w:lang/>
        </w:rPr>
        <w:t>53.</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Породица има право у случају смрти запосленог на накнаду оних трошкова погребних услуга који су прописани </w:t>
      </w:r>
      <w:r w:rsidRPr="00A65D22">
        <w:rPr>
          <w:rFonts w:ascii="Times New Roman" w:hAnsi="Times New Roman"/>
          <w:strike/>
        </w:rPr>
        <w:t>одлуком</w:t>
      </w:r>
      <w:r w:rsidRPr="00A65D22">
        <w:rPr>
          <w:rFonts w:ascii="Times New Roman" w:hAnsi="Times New Roman"/>
        </w:rPr>
        <w:t xml:space="preserve"> AKTOM о трошковима локалног комуналног погребног предузећа у месту сахране.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Уколико се смртни случај десио на територији Републике Србије ван места пребивалишта запосленог, па је потребно извршити превоз ради сахране у место пребивалишта, породица остварује право на накнаду трошкова транспорта.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Породица остварује право на накнаду трошкова транспорта из става 3. овог члана уколико се смртни случај десио ван територије Републике Србије ван места пребивалишта запосленог, ако је запослени боравио на тој територији по захтеву послодавца ради обављања послова из надлежности послодавца и ако накнада трошкова није обезбеђена из одговарајућег осигурања.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Изузетно, ако запослени нема породицу, право на накнаду трошкова остварује лице које поднесе доказ да је сносило трошкове погребних услуга.</w:t>
      </w:r>
    </w:p>
    <w:p w:rsidR="009F7987" w:rsidRPr="00A65D22" w:rsidRDefault="009F7987" w:rsidP="00D74D5A">
      <w:pPr>
        <w:spacing w:after="0" w:line="240" w:lineRule="auto"/>
        <w:ind w:firstLine="720"/>
        <w:jc w:val="both"/>
        <w:rPr>
          <w:rFonts w:ascii="Times New Roman" w:hAnsi="Times New Roman"/>
        </w:rPr>
      </w:pPr>
      <w:r w:rsidRPr="00A65D22">
        <w:rPr>
          <w:rFonts w:ascii="Times New Roman" w:hAnsi="Times New Roman"/>
        </w:rPr>
        <w:t>Породицом у смислу овог члана сматрају се брачни и ванбрачни партне</w:t>
      </w:r>
      <w:r>
        <w:rPr>
          <w:rFonts w:ascii="Times New Roman" w:hAnsi="Times New Roman"/>
        </w:rPr>
        <w:t>р запосленог и деца запосленог.</w:t>
      </w:r>
    </w:p>
    <w:p w:rsidR="009F7987" w:rsidRPr="00A65D22" w:rsidRDefault="009F7987" w:rsidP="00450B98">
      <w:pPr>
        <w:spacing w:after="0" w:line="240" w:lineRule="auto"/>
        <w:jc w:val="center"/>
        <w:rPr>
          <w:rFonts w:ascii="Times New Roman" w:hAnsi="Times New Roman"/>
          <w:lang/>
        </w:rPr>
      </w:pPr>
      <w:r w:rsidRPr="00A65D22">
        <w:rPr>
          <w:rFonts w:ascii="Times New Roman" w:hAnsi="Times New Roman"/>
        </w:rPr>
        <w:t xml:space="preserve"> Члан </w:t>
      </w:r>
      <w:r w:rsidRPr="00A65D22">
        <w:rPr>
          <w:rFonts w:ascii="Times New Roman" w:hAnsi="Times New Roman"/>
          <w:lang/>
        </w:rPr>
        <w:t>54.</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има право на накнаду трошкова погребних услуга из члана </w:t>
      </w:r>
      <w:r w:rsidRPr="00D74D5A">
        <w:rPr>
          <w:rFonts w:ascii="Times New Roman" w:hAnsi="Times New Roman"/>
          <w:highlight w:val="yellow"/>
          <w:lang/>
        </w:rPr>
        <w:t>53.</w:t>
      </w:r>
      <w:r w:rsidRPr="00A65D22">
        <w:rPr>
          <w:rFonts w:ascii="Times New Roman" w:hAnsi="Times New Roman"/>
        </w:rPr>
        <w:t xml:space="preserve"> став 1. овог колективног уговора, у случају смрти члана уже породице, уколико то право није остварено по другом основу.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Сматра се да је право остварено по другом основу ако је члан уже породице био корисник пензије, запослени или осигураник самосталне делатности.</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Уз захтев за накнаду трошкова погребних услуга прилажу се извод из матичне књиге умрлих и доказ о постојању сродства.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Чланом уже породице у смислу овог члана сматрају се брачни или ванбрачни партнер и деца запосленог.</w:t>
      </w:r>
    </w:p>
    <w:p w:rsidR="009F7987" w:rsidRPr="00A65D22" w:rsidRDefault="009F7987" w:rsidP="00450B98">
      <w:pPr>
        <w:spacing w:after="0" w:line="240" w:lineRule="auto"/>
        <w:jc w:val="center"/>
        <w:rPr>
          <w:rFonts w:ascii="Times New Roman" w:hAnsi="Times New Roman"/>
          <w:strike/>
        </w:rPr>
      </w:pPr>
      <w:r w:rsidRPr="00A65D22">
        <w:rPr>
          <w:rFonts w:ascii="Times New Roman" w:hAnsi="Times New Roman"/>
          <w:strike/>
        </w:rPr>
        <w:t xml:space="preserve"> Члан 48. </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има право на годишњу награду.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Годишња награда исплаћује се запосленом по правилу једном годишње на Дан државности Републике Србије, а учесници се могу споразумети и о томе да се годишња награда запосленом исплати изузетно у више делова.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О висини и начину исплате годишње награде учесници преговарају у поступку израде Закона о буџету.за наредну годину а  може износити најмање просечна зарада без пореза И доприноса у Републици Србији према последњем објављеном податку органа надлежног за послове статистике.</w:t>
      </w:r>
    </w:p>
    <w:p w:rsidR="009F7987" w:rsidRPr="00A65D22" w:rsidRDefault="009F7987" w:rsidP="00450B98">
      <w:pPr>
        <w:spacing w:after="0" w:line="240" w:lineRule="auto"/>
        <w:rPr>
          <w:rFonts w:ascii="Times New Roman" w:hAnsi="Times New Roman"/>
          <w:strike/>
        </w:rPr>
      </w:pPr>
      <w:r w:rsidRPr="00A65D22">
        <w:rPr>
          <w:rFonts w:ascii="Times New Roman" w:hAnsi="Times New Roman"/>
          <w:strike/>
        </w:rPr>
        <w:t xml:space="preserve">                                                              Član 48 a</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w:t>
      </w:r>
      <w:r w:rsidRPr="00A65D22">
        <w:rPr>
          <w:rFonts w:ascii="Times New Roman" w:hAnsi="Times New Roman"/>
          <w:strike/>
          <w:lang/>
        </w:rPr>
        <w:t>с</w:t>
      </w:r>
      <w:r w:rsidRPr="00A65D22">
        <w:rPr>
          <w:rFonts w:ascii="Times New Roman" w:hAnsi="Times New Roman"/>
          <w:strike/>
        </w:rPr>
        <w:t>лени који остварују плату у висини минималне зараде имају право увећања коефицијента   у висини од 20% предвиђених Законом којим се уре</w:t>
      </w:r>
      <w:r w:rsidRPr="00A65D22">
        <w:rPr>
          <w:rFonts w:ascii="Times New Roman" w:hAnsi="Times New Roman"/>
          <w:strike/>
          <w:lang w:val="sr-Cyrl-CS"/>
        </w:rPr>
        <w:t>ђ</w:t>
      </w:r>
      <w:r w:rsidRPr="00A65D22">
        <w:rPr>
          <w:rFonts w:ascii="Times New Roman" w:hAnsi="Times New Roman"/>
          <w:strike/>
        </w:rPr>
        <w:t xml:space="preserve">ују плате запослених  у Територијалној аутономији </w:t>
      </w:r>
      <w:r w:rsidRPr="00A65D22">
        <w:rPr>
          <w:rFonts w:ascii="Times New Roman" w:hAnsi="Times New Roman"/>
          <w:strike/>
          <w:lang w:val="sr-Cyrl-CS"/>
        </w:rPr>
        <w:t>и</w:t>
      </w:r>
      <w:r w:rsidRPr="00A65D22">
        <w:rPr>
          <w:rFonts w:ascii="Times New Roman" w:hAnsi="Times New Roman"/>
          <w:strike/>
        </w:rPr>
        <w:t xml:space="preserve"> ЈЛС</w:t>
      </w:r>
    </w:p>
    <w:p w:rsidR="009F7987" w:rsidRPr="00A65D22" w:rsidRDefault="009F7987" w:rsidP="00450B98">
      <w:pPr>
        <w:spacing w:after="0" w:line="240" w:lineRule="auto"/>
        <w:jc w:val="both"/>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ОДГОВОРНОСТ ЗАПОСЛЕНИХ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55</w:t>
      </w:r>
      <w:r w:rsidRPr="00A65D22">
        <w:rPr>
          <w:rFonts w:ascii="Times New Roman" w:hAnsi="Times New Roman"/>
        </w:rPr>
        <w:t xml:space="preserve">. </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lang/>
        </w:rPr>
        <w:t>З</w:t>
      </w:r>
      <w:r w:rsidRPr="00A65D22">
        <w:rPr>
          <w:rFonts w:ascii="Times New Roman" w:hAnsi="Times New Roman"/>
          <w:strike/>
        </w:rPr>
        <w:t>апослени су дисциплински одговорни за повреду радних обавеза и дужности.</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Лакше повреде радних обавеза и дужности јесу:</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 неблаговремен долазак на посао и одлазак с посла пре истека радног времена или неоправдано одсуствовање с посла за време кад је обавезна присутност;</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2) несавесно чување службених списа или података;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3) неоправдан изостанак с посла један радни дан;</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4) необавештавање о пропустима у вези са заштитом на раду.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Послодавац може запосленом за лакшу повреду радне обавезе и дужности, да изрекне новчану казну у складу са законом.</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Теже повреде радних обавеза и дужности јесу:</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 неизвршавање или несавесно, неблаговремено или немарно вршење радних и других обавеза или налога претпостављеног;</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2) чланство у органима политичких странака или изражавање и заступање политичких опредељења у обављању послова код послодавца;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3) недостојно, увредљиво или на други начин непримерено понашање према грађанима, правним лицима и другим странкама у поступку пред државним органима, органима покрајинске аутономије и јединице локалне самоуправе и према сарадницима;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4) одбијање давања података или давања нетачних података државним органима, органима покрајинске аутономије и јединице локалне самоуправе, другим организацијама и заједницама и грађанима, ако је давање података прописано законом или прописом донетим по основу закона;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5) злоупотреба службеног положаја или прекорачење овлашћења;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6) незаконито располагање материјалним средствима;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7) радње које ометају грађане, правна лица и друге странке у остваривању њихових права и интереса у поступку код државних органа и органа покрајинске аутономије и јединица локалне самоуправе;</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8) одбијање послова радног места на које је запослени распоређен или одбијање налога послодавца, односно непосредног руководиоца, без оправданих разлога;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9) неоправдан изостанак с посла најмање два узастопна радна дана;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10) злоупотреба права одсуствовања у случају болести;</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11) одбијање стручног усавршавања на које се запослени упућује;</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12) долазак на рад у пијаном стању или уживање алкохола или других опојних средстава који смањују радну способност у току радног времена;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13) одбијање прописаног здравственог прегледа;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14) понављање лакших повреда радних обавеза;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15) повреда права и обавеза везаних за статус запосленог код послодавца;</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16) неизвршавање радне и друге обавезе у смислу прописа о штрајку.</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Ако је запослени учинио повреду радних обавеза и дужности, послодавац је дужан да покрене дисциплински поступак ради утврђивања чињеничног стања.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 спроведеном дисциплинском поступку послодавац доноси одлуку у форми решења, у складу са законом.</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Послодавац може запосленом за тежу повреду радне обавезе и дужности, у смислу става 4. овог члана да изрекне новчану казну у складу са законом или дисциплинску меру престанак радног односа.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ВИШАК ЗАПОСЛЕНИХ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5</w:t>
      </w:r>
      <w:r w:rsidRPr="00A65D22">
        <w:rPr>
          <w:rFonts w:ascii="Times New Roman" w:hAnsi="Times New Roman"/>
          <w:lang/>
        </w:rPr>
        <w:t>6</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пре доношења програма рационализације, односно смањења броја запослених са репрезентативним синдикатом и Националном службом за запошљавање предузме мере за запошљавање вишка запослених.</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*Послодавац може прогласити запосленог вишком запослених ако то запослени жели  И исплатити  му отпремнину у складу са Законом И Колективним уговором код послодавца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у поступку рационализације размотри предлоге репрезентативног синдиката и да га обавести о свом ставу у року који не може бити дужи од осам дана.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Послодавац је дужан да приликом смањења броја запослених узме у обзир могућност:</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1) распоређивања на друге послове;</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2) преквалификације и доквалификације;</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3) рада са непуним радним временом или не краћим од половине радног времена;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4) остваривање других права у складу са законом.</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lang/>
        </w:rPr>
        <w:t xml:space="preserve">СЛУЖБЕНИК </w:t>
      </w:r>
      <w:r w:rsidRPr="00A65D22">
        <w:rPr>
          <w:rFonts w:ascii="Times New Roman" w:hAnsi="Times New Roman"/>
          <w:strike/>
        </w:rPr>
        <w:t>Запосленом</w:t>
      </w:r>
      <w:r w:rsidRPr="00A65D22">
        <w:rPr>
          <w:rFonts w:ascii="Times New Roman" w:hAnsi="Times New Roman"/>
        </w:rPr>
        <w:t xml:space="preserve"> коме је решењем утврђено да је нераспоређен у складу са законом, има право на накнаду плате у висини од 65% основне плате за месец који претходи месецу у коме је донесено првостепено решење да је нераспоређен, за време док је нераспоређен.</w:t>
      </w:r>
    </w:p>
    <w:p w:rsidR="009F7987" w:rsidRPr="00A65D22" w:rsidRDefault="009F7987" w:rsidP="00312333">
      <w:pPr>
        <w:spacing w:after="0" w:line="240" w:lineRule="auto"/>
        <w:ind w:firstLine="60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57.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w:t>
      </w:r>
      <w:r w:rsidRPr="00A65D22">
        <w:rPr>
          <w:rFonts w:ascii="Times New Roman" w:hAnsi="Times New Roman"/>
          <w:lang/>
        </w:rPr>
        <w:t>А</w:t>
      </w:r>
      <w:r w:rsidRPr="00A65D22">
        <w:rPr>
          <w:rFonts w:ascii="Times New Roman" w:hAnsi="Times New Roman"/>
        </w:rPr>
        <w:t xml:space="preserve"> жен</w:t>
      </w:r>
      <w:r w:rsidRPr="00A65D22">
        <w:rPr>
          <w:rFonts w:ascii="Times New Roman" w:hAnsi="Times New Roman"/>
          <w:lang/>
        </w:rPr>
        <w:t>А</w:t>
      </w:r>
      <w:r w:rsidRPr="00A65D22">
        <w:rPr>
          <w:rFonts w:ascii="Times New Roman" w:hAnsi="Times New Roman"/>
        </w:rPr>
        <w:t xml:space="preserve"> са дететом до</w:t>
      </w:r>
      <w:r w:rsidRPr="00A65D22">
        <w:rPr>
          <w:rFonts w:ascii="Times New Roman" w:hAnsi="Times New Roman"/>
          <w:lang/>
        </w:rPr>
        <w:t xml:space="preserve"> </w:t>
      </w:r>
      <w:r w:rsidRPr="00A65D22">
        <w:rPr>
          <w:rFonts w:ascii="Times New Roman" w:hAnsi="Times New Roman"/>
          <w:strike/>
          <w:lang/>
        </w:rPr>
        <w:t>2</w:t>
      </w:r>
      <w:r w:rsidRPr="00A65D22">
        <w:rPr>
          <w:rFonts w:ascii="Times New Roman" w:hAnsi="Times New Roman"/>
          <w:strike/>
        </w:rPr>
        <w:t xml:space="preserve"> </w:t>
      </w:r>
      <w:r w:rsidRPr="00A65D22">
        <w:rPr>
          <w:rFonts w:ascii="Times New Roman" w:hAnsi="Times New Roman"/>
        </w:rPr>
        <w:t>15 године живота чији укупан месечни приход по члану домаћинства не прелази износ минималне зараде И запослен</w:t>
      </w:r>
      <w:r w:rsidRPr="00A65D22">
        <w:rPr>
          <w:rFonts w:ascii="Times New Roman" w:hAnsi="Times New Roman"/>
          <w:lang/>
        </w:rPr>
        <w:t>И</w:t>
      </w:r>
      <w:r w:rsidRPr="00A65D22">
        <w:rPr>
          <w:rFonts w:ascii="Times New Roman" w:hAnsi="Times New Roman"/>
        </w:rPr>
        <w:t xml:space="preserve"> који је једини хранилац детета теже ометеног у развоју и једини хранилац малолетног детета, </w:t>
      </w:r>
      <w:r w:rsidRPr="00A65D22">
        <w:rPr>
          <w:rFonts w:ascii="Times New Roman" w:hAnsi="Times New Roman"/>
          <w:lang/>
        </w:rPr>
        <w:t xml:space="preserve">ИМА ПРЕДНОСТ ДА ОСТАНЕ У РАДНОМ ОДНОСУ У ОДНОСУ НА ДРУГЕ ЗАПОСЛЕНЕ НА РАДНОМ МЕСТУ НА КОЈЕМ СЕ СМАЊУЈЕ БРОЈ ИЗВРШИЛАЦА БЕЗ ОБЗИРА НА КТИТЕРИЈУМЕ ЗА УТВРЂИВАЊЕ ВИШКА ЗАПОСЛЕНИХ </w:t>
      </w:r>
      <w:r w:rsidRPr="00A65D22">
        <w:rPr>
          <w:rFonts w:ascii="Times New Roman" w:hAnsi="Times New Roman"/>
          <w:strike/>
        </w:rPr>
        <w:t>не може престати радни однос по основу престанка потребе за радом</w:t>
      </w:r>
      <w:r w:rsidRPr="00A65D22">
        <w:rPr>
          <w:rFonts w:ascii="Times New Roman" w:hAnsi="Times New Roman"/>
        </w:rPr>
        <w:t>.</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5</w:t>
      </w:r>
      <w:r w:rsidRPr="00A65D22">
        <w:rPr>
          <w:rFonts w:ascii="Times New Roman" w:hAnsi="Times New Roman"/>
          <w:lang/>
        </w:rPr>
        <w:t>8</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 време трудноће, породиљског одсуства, одсуства са рада ради неге детета и одсуства са рада ради посебне неге детета послодавац не може запосленом да донесе решење о престанку радног односа, односно откаже уговор о раду.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Запосленом из става 1. овог члана рок за који је решењем, односно уговором о раду засновао радни однос на одређено време продужава се до истека коришћења права на одсуство.</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Решење о престанку радног односа, односно отказ уговора о раду ништавно је ако је на дан доношења решења о престанку радног односа, односно решења о отказу уговора о раду Послодавцу било познато постојање околности из става 1. овог члана или ако запослени у року од 30 дана од дана престанка радног односа обавести Послодавца о постојању околности из става 1. овог члана и о томе достави одговарајућу потврду овлашћеног лекара или другог надлежног органа.</w:t>
      </w: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МИРНО РЕШАВАЊЕ КОЛЕКТИВНИХ РАДНИХ СПОРОВА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59. </w:t>
      </w:r>
    </w:p>
    <w:p w:rsidR="009F7987" w:rsidRPr="00A65D22" w:rsidRDefault="009F7987" w:rsidP="00312333">
      <w:pPr>
        <w:spacing w:after="0" w:line="240" w:lineRule="auto"/>
        <w:ind w:firstLine="720"/>
        <w:rPr>
          <w:rFonts w:ascii="Times New Roman" w:hAnsi="Times New Roman"/>
        </w:rPr>
      </w:pPr>
      <w:r w:rsidRPr="00A65D22">
        <w:rPr>
          <w:rFonts w:ascii="Times New Roman" w:hAnsi="Times New Roman"/>
        </w:rPr>
        <w:t>Колективним радним спором, у смислу овог анекса сматра се спор поводом: закључивања, измена и допуна или примене колективних уговора, остваривања права запослених код послодавца на синдикално организовање и остваривања права на штрајк.</w:t>
      </w:r>
    </w:p>
    <w:p w:rsidR="009F7987" w:rsidRPr="00A65D22" w:rsidRDefault="009F7987" w:rsidP="00312333">
      <w:pPr>
        <w:spacing w:after="0" w:line="240" w:lineRule="auto"/>
        <w:ind w:firstLine="720"/>
        <w:rPr>
          <w:rFonts w:ascii="Times New Roman" w:hAnsi="Times New Roman"/>
        </w:rPr>
      </w:pPr>
      <w:r w:rsidRPr="00A65D22">
        <w:rPr>
          <w:rFonts w:ascii="Times New Roman" w:hAnsi="Times New Roman"/>
        </w:rPr>
        <w:t>Стране у колективном спору јесу учесници.</w:t>
      </w:r>
    </w:p>
    <w:p w:rsidR="009F7987" w:rsidRPr="00A65D22" w:rsidRDefault="009F7987" w:rsidP="00312333">
      <w:pPr>
        <w:spacing w:after="0" w:line="240" w:lineRule="auto"/>
        <w:ind w:firstLine="720"/>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60</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Колективни радни спор постоји ако у поступку закључивања, односно измена и допуна или примене Анекса или остваривања права запослених код послодавца на синдикално организовање или остваривања права на штрајк учесници не могу да усагласе ставове и садржину акта који заједнички утврђују.</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 случају постојања колективног радног спора свака од страна у колективном спору може предложити да се настали спор реши у поступку арбитраже.</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Арбитражно тело - арбитражу чини укупно пет чланова, од којих су два члана представници послодавца а два члана су представници репрезентативних синдиката. Пети - независни члан арбитраже је истакнути стручњак кога, из реда научних или стручних радника који се баве радним односима, предлаже руководилац посебне организације у чијем делокругу су послови </w:t>
      </w:r>
      <w:r w:rsidRPr="00A65D22">
        <w:rPr>
          <w:rFonts w:ascii="Times New Roman" w:hAnsi="Times New Roman"/>
          <w:strike/>
        </w:rPr>
        <w:t>покрајинске аутономије, односно</w:t>
      </w:r>
      <w:r w:rsidRPr="00A65D22">
        <w:rPr>
          <w:rFonts w:ascii="Times New Roman" w:hAnsi="Times New Roman"/>
        </w:rPr>
        <w:t xml:space="preserve"> локалне самоуправе из области мирног решавања радних спорова</w:t>
      </w:r>
      <w:r w:rsidRPr="00A65D22">
        <w:rPr>
          <w:rFonts w:ascii="Times New Roman" w:hAnsi="Times New Roman"/>
          <w:lang/>
        </w:rPr>
        <w:t xml:space="preserve">. </w:t>
      </w:r>
      <w:r w:rsidRPr="00A65D22">
        <w:rPr>
          <w:rFonts w:ascii="Times New Roman" w:hAnsi="Times New Roman"/>
        </w:rPr>
        <w:t>Независног члана арбитраже, са листе</w:t>
      </w:r>
      <w:r w:rsidRPr="00A65D22">
        <w:rPr>
          <w:rFonts w:ascii="Times New Roman" w:hAnsi="Times New Roman"/>
          <w:lang/>
        </w:rPr>
        <w:t xml:space="preserve"> </w:t>
      </w:r>
      <w:r w:rsidRPr="00A65D22">
        <w:rPr>
          <w:rFonts w:ascii="Times New Roman" w:hAnsi="Times New Roman"/>
        </w:rPr>
        <w:t>коју чине три предложена кандидата, одређује репрезентативни синдикат</w:t>
      </w:r>
      <w:r w:rsidRPr="00A65D22">
        <w:rPr>
          <w:rFonts w:ascii="Times New Roman" w:hAnsi="Times New Roman"/>
          <w:strike/>
        </w:rPr>
        <w:t xml:space="preserve"> </w:t>
      </w:r>
      <w:r w:rsidRPr="00A65D22">
        <w:rPr>
          <w:rFonts w:ascii="Times New Roman" w:hAnsi="Times New Roman"/>
          <w:strike/>
          <w:lang/>
        </w:rPr>
        <w:t>ИЗ ИМЕНИКА МИРИТЕЉА, ОДНОСНО АРБИТАРА</w:t>
      </w:r>
      <w:r w:rsidRPr="00A65D22">
        <w:rPr>
          <w:rFonts w:ascii="Times New Roman" w:hAnsi="Times New Roman"/>
          <w:lang/>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Радом арбитраже руководи независни члан.</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61</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lang/>
        </w:rPr>
        <w:t>У</w:t>
      </w:r>
      <w:r w:rsidRPr="00A65D22">
        <w:rPr>
          <w:rFonts w:ascii="Times New Roman" w:hAnsi="Times New Roman"/>
        </w:rPr>
        <w:t>чесници су дужни да арбитражи доставе тражену документацију и своја мишљења о правној основаности, финансијским, организационим и разлозима друге природе који онемогућавају да учесници постигну споразум и да јој пруже све техничке услове за рад.</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Арбитража утврђује предлог одлуке о начину решавања насталог спора, већином гласова свих чланова, и доставља је учесницима уговора.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учесници прихвате предлог одлуке арбитраже о томе потписују посебан споразум.</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Даном потписивања споразума одлука арбитраже обавезује учеснике.</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62.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учесници не реше колективни радни спор у поступку арбитраже могу се споразумети о томе да се настави са решавањем спора у поступку и пред лицем који су утврђени законом којим се уређује мирно решавање радних спорова.</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63</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на основу аката које донесу надлежни државни органи у поступку вршења инспекцијског надзора над радом органа јединице локалне самоуправе или у поступку одлучивања у другом степену у вези са решењима којима се одлучује о правима и дужностима запослених, репрезентативни синдикат оцени да се у поједином органу јединици локалне самоуправе понављају пропусти у законитом одлучивању и крше индивидуална или колективна права запослених (која по својим обележјима, обиму или учесталости понављања радњи и доношења појединачних аката којима се запосленом неосновано ускраћују права указују на постојање повреде достојанства и понижавајућег односа према запосленом) може предложити да се покрене поступак арбитраже утврђен Анексом.</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64</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 случају постојања индивидуалног и колективног радног спора свака од страна у спору може предложити да се настали спор реши у поступку пред Републичком Агенцијом за мирно решавање радних спорова, а сагласно Закону о мирном решавању радних спорова.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Ако је предмет спора колективни уговор, споразум постаје </w:t>
      </w:r>
      <w:r w:rsidRPr="00A65D22">
        <w:rPr>
          <w:rFonts w:ascii="Times New Roman" w:hAnsi="Times New Roman"/>
          <w:lang/>
        </w:rPr>
        <w:t>ОСНОВ ЗА ЗАКЉУЧИВАЊЕ НОВОГ, ОДНОСНО ИЗМЕНА И ДОПУНА КОЛЕКТИВНОГ УГОВОРА</w:t>
      </w:r>
      <w:r w:rsidRPr="00A65D22">
        <w:rPr>
          <w:rFonts w:ascii="Times New Roman" w:hAnsi="Times New Roman"/>
          <w:strike/>
        </w:rPr>
        <w:t>саставни део колективног уговора</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Ако предмет спора није колективни уговор, споразум има снагу извршне исправе.</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ПРАВО НА ШТРАЈК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65</w:t>
      </w:r>
      <w:r w:rsidRPr="00A65D22">
        <w:rPr>
          <w:rFonts w:ascii="Times New Roman" w:hAnsi="Times New Roman"/>
        </w:rPr>
        <w:t xml:space="preserve">. </w:t>
      </w:r>
    </w:p>
    <w:p w:rsidR="009F7987" w:rsidRPr="00A65D22" w:rsidRDefault="009F7987" w:rsidP="00450B98">
      <w:pPr>
        <w:spacing w:after="0" w:line="240" w:lineRule="auto"/>
        <w:rPr>
          <w:rFonts w:ascii="Times New Roman" w:hAnsi="Times New Roman"/>
        </w:rPr>
      </w:pPr>
      <w:r w:rsidRPr="00A65D22">
        <w:rPr>
          <w:rFonts w:ascii="Times New Roman" w:hAnsi="Times New Roman"/>
        </w:rPr>
        <w:t>Запослени код послодавца, под условима и на начин утврђен законом, могу организовати штрајк и штрајк упозорења.</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УСЛОВИ ЗА РАД СИНДИКАТА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w:t>
      </w:r>
      <w:r>
        <w:rPr>
          <w:rFonts w:ascii="Times New Roman" w:hAnsi="Times New Roman"/>
          <w:lang/>
        </w:rPr>
        <w:t>6</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Запослени у органу послодавца имају право да слободно образују синдикат, да му приступају, да организују његове органе, утврђују и спроводе програме и активности организације синдиката у складу са Уставом, законом, својим </w:t>
      </w:r>
      <w:r w:rsidRPr="00A65D22">
        <w:rPr>
          <w:rFonts w:ascii="Times New Roman" w:hAnsi="Times New Roman"/>
          <w:strike/>
        </w:rPr>
        <w:t>Статутом</w:t>
      </w:r>
      <w:r w:rsidRPr="00A65D22">
        <w:rPr>
          <w:rFonts w:ascii="Times New Roman" w:hAnsi="Times New Roman"/>
        </w:rPr>
        <w:t>,</w:t>
      </w:r>
      <w:r w:rsidRPr="00A65D22">
        <w:rPr>
          <w:rFonts w:ascii="Times New Roman" w:hAnsi="Times New Roman"/>
          <w:lang/>
        </w:rPr>
        <w:t xml:space="preserve"> </w:t>
      </w:r>
      <w:r w:rsidRPr="00A65D22">
        <w:rPr>
          <w:rFonts w:ascii="Times New Roman" w:hAnsi="Times New Roman"/>
        </w:rPr>
        <w:t>правилима  и колективним уговором.</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Запослени могу организовати синдикат у организационим јединицама, за више организационих јединица, за све организационе јединице органа покрајинске аутономије и органа јединице локалне самоуправе и за све органе покрајинске аутономије и органе јединице локалне самоуправе, у с</w:t>
      </w:r>
      <w:r>
        <w:rPr>
          <w:rFonts w:ascii="Times New Roman" w:hAnsi="Times New Roman"/>
          <w:strike/>
        </w:rPr>
        <w:t>кладу са законом.</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w:t>
      </w:r>
      <w:r>
        <w:rPr>
          <w:rFonts w:ascii="Times New Roman" w:hAnsi="Times New Roman"/>
          <w:lang/>
        </w:rPr>
        <w:t>7</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Организација синдиката у органу послодавца самостално доноси свој статут и правила и организује изборе својих органа.</w:t>
      </w:r>
    </w:p>
    <w:p w:rsidR="009F7987" w:rsidRPr="00A65D22" w:rsidRDefault="009F7987" w:rsidP="00D74D5A">
      <w:pPr>
        <w:spacing w:after="0" w:line="240" w:lineRule="auto"/>
        <w:ind w:firstLine="720"/>
        <w:jc w:val="both"/>
        <w:rPr>
          <w:rFonts w:ascii="Times New Roman" w:hAnsi="Times New Roman"/>
        </w:rPr>
      </w:pPr>
      <w:r w:rsidRPr="00A65D22">
        <w:rPr>
          <w:rFonts w:ascii="Times New Roman" w:hAnsi="Times New Roman"/>
        </w:rPr>
        <w:t>Синдикат не може бити распуштен или његова делатност обустављена или заб</w:t>
      </w:r>
      <w:r>
        <w:rPr>
          <w:rFonts w:ascii="Times New Roman" w:hAnsi="Times New Roman"/>
        </w:rPr>
        <w:t>рањена актом органа послодавца.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w:t>
      </w:r>
      <w:r>
        <w:rPr>
          <w:rFonts w:ascii="Times New Roman" w:hAnsi="Times New Roman"/>
          <w:lang/>
        </w:rPr>
        <w:t>8</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у поступку доношења општих аката којима се уређују права запослених, затражи мишљење репрезентативног синдиката на нацрте, односно предлоге тих аката, као и да, на поднети писмени захтев репрезентативног синдиката, достави том синдикату обавештење или мишљење о примени општег акта који је од утицаја на материјални, економски и социјални положај запослених.</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или синдикат дужни су да мишљење доставе најкасније у року од 15 дана.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Репрезентативни синдикат има право на информисање од стране послодавца о економским И радно социјалним питањима од значаја за положај запослених,односно чланова синдиката  </w:t>
      </w:r>
      <w:r w:rsidRPr="00A65D22">
        <w:rPr>
          <w:rFonts w:ascii="Times New Roman" w:hAnsi="Times New Roman"/>
          <w:lang w:val="sr-Cyrl-CS"/>
        </w:rPr>
        <w:t>и</w:t>
      </w:r>
      <w:r w:rsidRPr="00A65D22">
        <w:rPr>
          <w:rFonts w:ascii="Times New Roman" w:hAnsi="Times New Roman"/>
        </w:rPr>
        <w:t xml:space="preserve"> то:</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lang/>
        </w:rPr>
        <w:t>1)</w:t>
      </w:r>
      <w:r w:rsidRPr="00A65D22">
        <w:rPr>
          <w:rFonts w:ascii="Times New Roman" w:hAnsi="Times New Roman"/>
          <w:strike/>
        </w:rPr>
        <w:t>Доношењу,изменама И допунама општих аката којима се регулишу права из рада И по основу рада запослених (закони,уредбе,правилници И др.)</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lang/>
        </w:rPr>
        <w:t>1) П</w:t>
      </w:r>
      <w:r w:rsidRPr="00A65D22">
        <w:rPr>
          <w:rFonts w:ascii="Times New Roman" w:hAnsi="Times New Roman"/>
        </w:rPr>
        <w:t>лановима запошљавања И престанку службе или радног односа запослених;</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lang/>
        </w:rPr>
        <w:t xml:space="preserve">2) </w:t>
      </w:r>
      <w:r w:rsidRPr="00A65D22">
        <w:rPr>
          <w:rFonts w:ascii="Times New Roman" w:hAnsi="Times New Roman"/>
        </w:rPr>
        <w:t>мерама  о безбедности И здрављу на раду;</w:t>
      </w:r>
    </w:p>
    <w:p w:rsidR="009F7987" w:rsidRPr="00A65D22" w:rsidRDefault="009F7987" w:rsidP="00450B98">
      <w:pPr>
        <w:spacing w:after="0" w:line="240" w:lineRule="auto"/>
        <w:jc w:val="both"/>
        <w:rPr>
          <w:rFonts w:ascii="Times New Roman" w:hAnsi="Times New Roman"/>
        </w:rPr>
      </w:pPr>
      <w:r w:rsidRPr="00A65D22">
        <w:rPr>
          <w:rFonts w:ascii="Times New Roman" w:hAnsi="Times New Roman"/>
          <w:lang/>
        </w:rPr>
        <w:t xml:space="preserve">3) </w:t>
      </w:r>
      <w:r w:rsidRPr="00A65D22">
        <w:rPr>
          <w:rFonts w:ascii="Times New Roman" w:hAnsi="Times New Roman"/>
        </w:rPr>
        <w:t>Промене у организацији рада које доводе до вишка запослених И мере за њихово ррешавање;</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Послодавац је дужан да  достављене примедбе</w:t>
      </w:r>
      <w:r w:rsidRPr="00A65D22">
        <w:rPr>
          <w:rFonts w:ascii="Times New Roman" w:hAnsi="Times New Roman"/>
          <w:lang/>
        </w:rPr>
        <w:t xml:space="preserve"> И </w:t>
      </w:r>
      <w:r w:rsidRPr="00A65D22">
        <w:rPr>
          <w:rFonts w:ascii="Times New Roman" w:hAnsi="Times New Roman"/>
        </w:rPr>
        <w:t>сугестије репрезентативног синдиката размотри И писмено одговори,</w:t>
      </w:r>
      <w:r w:rsidRPr="00A65D22">
        <w:rPr>
          <w:rFonts w:ascii="Times New Roman" w:hAnsi="Times New Roman"/>
          <w:lang/>
        </w:rPr>
        <w:t xml:space="preserve"> </w:t>
      </w:r>
      <w:r w:rsidRPr="00A65D22">
        <w:rPr>
          <w:rFonts w:ascii="Times New Roman" w:hAnsi="Times New Roman"/>
        </w:rPr>
        <w:t>најкасније  у року од 15 дана од дана пријема</w:t>
      </w:r>
      <w:r w:rsidRPr="00A65D22">
        <w:rPr>
          <w:rFonts w:ascii="Times New Roman" w:hAnsi="Times New Roman"/>
          <w:lang/>
        </w:rPr>
        <w:t>.</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6</w:t>
      </w:r>
      <w:r>
        <w:rPr>
          <w:rFonts w:ascii="Times New Roman" w:hAnsi="Times New Roman"/>
          <w:lang/>
        </w:rPr>
        <w:t>9</w:t>
      </w:r>
      <w:r w:rsidRPr="00A65D22">
        <w:rPr>
          <w:rFonts w:ascii="Times New Roman" w:hAnsi="Times New Roman"/>
        </w:rPr>
        <w:t xml:space="preserve">. </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 xml:space="preserve">Послодавац је дужан да без накнаде трошкова и посредством својих органа и њихових унутрашњих јединица обезбеди следеће услове за рад синдиката учесника у закључивању овог колективног уговора (у даљем тексту: репрезентативни синдикат): </w:t>
      </w:r>
    </w:p>
    <w:p w:rsidR="009F7987" w:rsidRPr="00747775" w:rsidRDefault="009F7987" w:rsidP="00747775">
      <w:pPr>
        <w:pStyle w:val="ListParagraph"/>
        <w:numPr>
          <w:ilvl w:val="0"/>
          <w:numId w:val="7"/>
        </w:numPr>
        <w:spacing w:after="0" w:line="240" w:lineRule="auto"/>
        <w:jc w:val="both"/>
        <w:rPr>
          <w:rFonts w:ascii="Times New Roman" w:hAnsi="Times New Roman"/>
        </w:rPr>
      </w:pPr>
      <w:r w:rsidRPr="00747775">
        <w:rPr>
          <w:rFonts w:ascii="Times New Roman" w:hAnsi="Times New Roman"/>
        </w:rPr>
        <w:t xml:space="preserve">коришћење одговарајућих просторија за редован рад и састанке синдиката у седишту и </w:t>
      </w:r>
    </w:p>
    <w:p w:rsidR="009F7987" w:rsidRPr="00747775" w:rsidRDefault="009F7987" w:rsidP="00747775">
      <w:pPr>
        <w:spacing w:after="0" w:line="240" w:lineRule="auto"/>
        <w:jc w:val="both"/>
        <w:rPr>
          <w:rFonts w:ascii="Times New Roman" w:hAnsi="Times New Roman"/>
        </w:rPr>
      </w:pPr>
      <w:r w:rsidRPr="00747775">
        <w:rPr>
          <w:rFonts w:ascii="Times New Roman" w:hAnsi="Times New Roman"/>
        </w:rPr>
        <w:t>организационим јединицама органа послодавца - на начин и у време којима се коришћењем просторија не утиче на ефикасно обављање послова из утврђене надлежности и делокруга органа покрајинске аутономије и органа јединице локалне самоуправе;</w:t>
      </w:r>
    </w:p>
    <w:p w:rsidR="009F7987" w:rsidRPr="00A65D22" w:rsidRDefault="009F7987" w:rsidP="00450B98">
      <w:pPr>
        <w:spacing w:after="0" w:line="240" w:lineRule="auto"/>
        <w:ind w:left="600"/>
        <w:jc w:val="both"/>
        <w:rPr>
          <w:rFonts w:ascii="Times New Roman" w:hAnsi="Times New Roman"/>
          <w:strike/>
        </w:rPr>
      </w:pPr>
      <w:r w:rsidRPr="00A65D22">
        <w:rPr>
          <w:rFonts w:ascii="Times New Roman" w:hAnsi="Times New Roman"/>
          <w:strike/>
        </w:rPr>
        <w:t>2) плаћено одсуство овлашћеним представницима репрезентативних синдиката ради обављања синдикалних функција сразмерно броју чланова синдиката у складу</w:t>
      </w:r>
      <w:r w:rsidRPr="00A65D22">
        <w:rPr>
          <w:rFonts w:ascii="Times New Roman" w:hAnsi="Times New Roman"/>
          <w:strike/>
          <w:lang/>
        </w:rPr>
        <w:t xml:space="preserve"> ОВИМ УГОВОРОМ</w:t>
      </w:r>
      <w:r w:rsidRPr="00A65D22">
        <w:rPr>
          <w:rFonts w:ascii="Times New Roman" w:hAnsi="Times New Roman"/>
          <w:strike/>
        </w:rPr>
        <w:t xml:space="preserve"> са Анексом;</w:t>
      </w:r>
    </w:p>
    <w:p w:rsidR="009F7987" w:rsidRDefault="009F7987" w:rsidP="00450B98">
      <w:pPr>
        <w:spacing w:after="0" w:line="240" w:lineRule="auto"/>
        <w:ind w:left="600"/>
        <w:jc w:val="both"/>
        <w:rPr>
          <w:rFonts w:ascii="Times New Roman" w:hAnsi="Times New Roman"/>
        </w:rPr>
      </w:pPr>
      <w:r w:rsidRPr="00A65D22">
        <w:rPr>
          <w:rFonts w:ascii="Times New Roman" w:hAnsi="Times New Roman"/>
        </w:rPr>
        <w:t xml:space="preserve">3) административну и техничку помоћ (употребу телефона, телефакса, рачунарске технике и </w:t>
      </w:r>
    </w:p>
    <w:p w:rsidR="009F7987" w:rsidRPr="00A65D22" w:rsidRDefault="009F7987" w:rsidP="00217ED4">
      <w:pPr>
        <w:spacing w:after="0" w:line="240" w:lineRule="auto"/>
        <w:jc w:val="both"/>
        <w:rPr>
          <w:rFonts w:ascii="Times New Roman" w:hAnsi="Times New Roman"/>
        </w:rPr>
      </w:pPr>
      <w:r w:rsidRPr="00A65D22">
        <w:rPr>
          <w:rFonts w:ascii="Times New Roman" w:hAnsi="Times New Roman"/>
        </w:rPr>
        <w:t>опреме послодавца за умножавање и копирање материјала, употребу превозних средстава);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4) обрачун и наплату синдикалне чланарине и осталих средстава према актима синдиката;</w:t>
      </w:r>
    </w:p>
    <w:p w:rsidR="009F7987" w:rsidRDefault="009F7987" w:rsidP="00450B98">
      <w:pPr>
        <w:spacing w:after="0" w:line="240" w:lineRule="auto"/>
        <w:ind w:left="600"/>
        <w:jc w:val="both"/>
        <w:rPr>
          <w:rFonts w:ascii="Times New Roman" w:hAnsi="Times New Roman"/>
        </w:rPr>
      </w:pPr>
      <w:r w:rsidRPr="00A65D22">
        <w:rPr>
          <w:rFonts w:ascii="Times New Roman" w:hAnsi="Times New Roman"/>
        </w:rPr>
        <w:t xml:space="preserve">5) организовање и одржавање синдикалних зборова чланства, који на годишњем нивоу не </w:t>
      </w:r>
    </w:p>
    <w:p w:rsidR="009F7987" w:rsidRPr="00A65D22" w:rsidRDefault="009F7987" w:rsidP="00217ED4">
      <w:pPr>
        <w:spacing w:after="0" w:line="240" w:lineRule="auto"/>
        <w:jc w:val="both"/>
        <w:rPr>
          <w:rFonts w:ascii="Times New Roman" w:hAnsi="Times New Roman"/>
        </w:rPr>
      </w:pPr>
      <w:r w:rsidRPr="00A65D22">
        <w:rPr>
          <w:rFonts w:ascii="Times New Roman" w:hAnsi="Times New Roman"/>
        </w:rPr>
        <w:t>могу трајати дуже од 16 часова укупно, под условом да се тиме не утиче на ефикасно обављање послова из утврђене надлежности и делокруга послодавца;</w:t>
      </w:r>
    </w:p>
    <w:p w:rsidR="009F7987" w:rsidRPr="00A65D22" w:rsidRDefault="009F7987" w:rsidP="00D74D5A">
      <w:pPr>
        <w:spacing w:after="0" w:line="240" w:lineRule="auto"/>
        <w:ind w:firstLine="709"/>
        <w:jc w:val="both"/>
        <w:rPr>
          <w:rFonts w:ascii="Times New Roman" w:hAnsi="Times New Roman"/>
        </w:rPr>
      </w:pPr>
      <w:r w:rsidRPr="00A65D22">
        <w:rPr>
          <w:rFonts w:ascii="Times New Roman" w:hAnsi="Times New Roman"/>
        </w:rPr>
        <w:t>6) могућност истицања обавештења и битних докумената синдиката на огласним таблама послодавца;</w:t>
      </w:r>
    </w:p>
    <w:p w:rsidR="009F7987" w:rsidRPr="00A65D22" w:rsidRDefault="009F7987" w:rsidP="00D74D5A">
      <w:pPr>
        <w:spacing w:after="0" w:line="240" w:lineRule="auto"/>
        <w:ind w:firstLine="600"/>
        <w:jc w:val="both"/>
        <w:rPr>
          <w:rFonts w:ascii="Times New Roman" w:hAnsi="Times New Roman"/>
        </w:rPr>
      </w:pPr>
      <w:r w:rsidRPr="00A65D22">
        <w:rPr>
          <w:rFonts w:ascii="Times New Roman" w:hAnsi="Times New Roman"/>
        </w:rPr>
        <w:t>7) самостално уређивање линка на интернет мрежи и интерној мрежи органа послодавца, као и сопствену уређивачку политику информисања запослених, односно чланства синдиката.</w:t>
      </w:r>
    </w:p>
    <w:p w:rsidR="009F7987" w:rsidRPr="00A65D22" w:rsidRDefault="009F7987" w:rsidP="00312333">
      <w:pPr>
        <w:spacing w:after="0" w:line="240" w:lineRule="auto"/>
        <w:ind w:firstLine="600"/>
        <w:jc w:val="both"/>
        <w:rPr>
          <w:rFonts w:ascii="Times New Roman" w:hAnsi="Times New Roman"/>
          <w:lang w:val="sr-Cyrl-CS"/>
        </w:rPr>
      </w:pPr>
      <w:r w:rsidRPr="00A65D22">
        <w:rPr>
          <w:rFonts w:ascii="Times New Roman" w:hAnsi="Times New Roman"/>
        </w:rPr>
        <w:t>Послодавац може да учествује у трошковима организовања културних манифестација и рекреативно-спортских такмичења у организацији репрезентативног синдиката.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Послодавац и репрезентативни синдикат могу да закључе писани споразум којим ближе уређују начин остваривања права из овог члана.</w:t>
      </w:r>
    </w:p>
    <w:p w:rsidR="009F7987" w:rsidRPr="00A65D22" w:rsidRDefault="009F7987" w:rsidP="00312333">
      <w:pPr>
        <w:spacing w:after="0" w:line="240" w:lineRule="auto"/>
        <w:ind w:firstLine="60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Pr>
          <w:rFonts w:ascii="Times New Roman" w:hAnsi="Times New Roman"/>
        </w:rPr>
        <w:t xml:space="preserve"> Члан </w:t>
      </w:r>
      <w:r>
        <w:rPr>
          <w:rFonts w:ascii="Times New Roman" w:hAnsi="Times New Roman"/>
          <w:lang/>
        </w:rPr>
        <w:t>70</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Овлашћени представници репрезентативних синдиката </w:t>
      </w:r>
      <w:r w:rsidRPr="00A65D22">
        <w:rPr>
          <w:rFonts w:ascii="Times New Roman" w:hAnsi="Times New Roman"/>
          <w:strike/>
        </w:rPr>
        <w:t>у органу покрајинске аутономије и</w:t>
      </w:r>
      <w:r w:rsidRPr="00A65D22">
        <w:rPr>
          <w:rFonts w:ascii="Times New Roman" w:hAnsi="Times New Roman"/>
        </w:rPr>
        <w:t xml:space="preserve"> органу локалне самоуправе јесу: председник, а у органу локалне самоуправе у коме има преко 100 чланова синдиката и још једно лице у складу са актом репрезентативног синдиката код послодавца.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Колективним уговором код послодавца ближе ће се уредити овлашћени представници синдиката.</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7</w:t>
      </w:r>
      <w:r>
        <w:rPr>
          <w:rFonts w:ascii="Times New Roman" w:hAnsi="Times New Roman"/>
          <w:lang/>
        </w:rPr>
        <w:t>1</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је дужан да овлашћеном представнику репрезентативног синдиката у који је учлањено најмање 50% запослених код послодавца, за обављање његове функције, обезбеди најмање 40 плаћених часова месечно</w:t>
      </w:r>
      <w:r w:rsidRPr="00A65D22">
        <w:rPr>
          <w:rFonts w:ascii="Times New Roman" w:hAnsi="Times New Roman"/>
          <w:lang/>
        </w:rPr>
        <w:t xml:space="preserve"> У СКЛАДУ СА ЗАКОНОМ</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Овлашћени представници репрезентативног синдиката у који је учлањено мање од 50% запослених код послодавца имају право на сразмерно мање плаћених часова месечно.</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7</w:t>
      </w:r>
      <w:r>
        <w:rPr>
          <w:rFonts w:ascii="Times New Roman" w:hAnsi="Times New Roman"/>
          <w:lang/>
        </w:rPr>
        <w:t>2</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не може да откаже уговор о раду, нити на други начин да стави у неповољан положај запосленог, а нарочито председника репрезентативног синдиката и члана штрајкачког одбора због његовог статуса или активности у својству представника запослених, чланства у синдикату или учешћа у синдикалним активностима.</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Под неповољнијим положајем у смислу ставе 1.овог члана сматра се </w:t>
      </w:r>
      <w:r w:rsidRPr="00A65D22">
        <w:rPr>
          <w:rFonts w:ascii="Times New Roman" w:hAnsi="Times New Roman"/>
          <w:lang w:val="sr-Cyrl-CS"/>
        </w:rPr>
        <w:t>и</w:t>
      </w:r>
      <w:r w:rsidRPr="00A65D22">
        <w:rPr>
          <w:rFonts w:ascii="Times New Roman" w:hAnsi="Times New Roman"/>
        </w:rPr>
        <w:t xml:space="preserve"> распоре</w:t>
      </w:r>
      <w:r w:rsidRPr="00A65D22">
        <w:rPr>
          <w:rFonts w:ascii="Times New Roman" w:hAnsi="Times New Roman"/>
          <w:lang w:val="sr-Cyrl-CS"/>
        </w:rPr>
        <w:t>ђ</w:t>
      </w:r>
      <w:r w:rsidRPr="00A65D22">
        <w:rPr>
          <w:rFonts w:ascii="Times New Roman" w:hAnsi="Times New Roman"/>
        </w:rPr>
        <w:t>ивање</w:t>
      </w:r>
      <w:r w:rsidRPr="00A65D22">
        <w:rPr>
          <w:rFonts w:ascii="Times New Roman" w:hAnsi="Times New Roman"/>
          <w:lang w:val="sr-Cyrl-CS"/>
        </w:rPr>
        <w:t>,</w:t>
      </w:r>
      <w:r w:rsidRPr="00A65D22">
        <w:rPr>
          <w:rFonts w:ascii="Times New Roman" w:hAnsi="Times New Roman"/>
        </w:rPr>
        <w:t xml:space="preserve"> </w:t>
      </w:r>
      <w:r w:rsidRPr="00A65D22">
        <w:rPr>
          <w:rFonts w:ascii="Times New Roman" w:hAnsi="Times New Roman"/>
          <w:lang/>
        </w:rPr>
        <w:t xml:space="preserve">ОДНОСНО </w:t>
      </w:r>
      <w:r w:rsidRPr="00A65D22">
        <w:rPr>
          <w:rFonts w:ascii="Times New Roman" w:hAnsi="Times New Roman"/>
        </w:rPr>
        <w:t>премештај на радно место за које је одре</w:t>
      </w:r>
      <w:r w:rsidRPr="00A65D22">
        <w:rPr>
          <w:rFonts w:ascii="Times New Roman" w:hAnsi="Times New Roman"/>
          <w:lang w:val="sr-Cyrl-CS"/>
        </w:rPr>
        <w:t>ђ</w:t>
      </w:r>
      <w:r w:rsidRPr="00A65D22">
        <w:rPr>
          <w:rFonts w:ascii="Times New Roman" w:hAnsi="Times New Roman"/>
        </w:rPr>
        <w:t>ен нижи коефицијент за обрачун основне плате од оног коефицијента који је запослени имао пре избора за овлашћеног представника синдиката или члана органа синдиката,због његовог статуса или активности у својству председника синдиката,чланства у синдикату или учешће у синдикалним активностима.</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7</w:t>
      </w:r>
      <w:r>
        <w:rPr>
          <w:rFonts w:ascii="Times New Roman" w:hAnsi="Times New Roman"/>
          <w:lang/>
        </w:rPr>
        <w:t>3</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lang w:val="sr-Cyrl-CS"/>
        </w:rPr>
      </w:pPr>
      <w:r w:rsidRPr="00A65D22">
        <w:rPr>
          <w:rFonts w:ascii="Times New Roman" w:hAnsi="Times New Roman"/>
        </w:rPr>
        <w:t>Овлашћени представник синдиката, који је изабран на функцију у синдикату вишег нивоа организовања, има право на мировање радног односа у складу са законом.</w:t>
      </w:r>
    </w:p>
    <w:p w:rsidR="009F7987" w:rsidRPr="00A65D22" w:rsidRDefault="009F7987" w:rsidP="00450B98">
      <w:pPr>
        <w:spacing w:after="0" w:line="240" w:lineRule="auto"/>
        <w:jc w:val="both"/>
        <w:rPr>
          <w:rFonts w:ascii="Times New Roman" w:hAnsi="Times New Roman"/>
          <w:strike/>
          <w:lang w:val="sr-Cyrl-CS"/>
        </w:rPr>
      </w:pPr>
      <w:r w:rsidRPr="00A65D22">
        <w:rPr>
          <w:rFonts w:ascii="Times New Roman" w:hAnsi="Times New Roman"/>
          <w:strike/>
        </w:rPr>
        <w:t>Овлашћени председник синдиката који је изабран на вишу функцију у синдикату за време трајања мандата има право да буде ослобо</w:t>
      </w:r>
      <w:r w:rsidRPr="00A65D22">
        <w:rPr>
          <w:rFonts w:ascii="Times New Roman" w:hAnsi="Times New Roman"/>
          <w:strike/>
          <w:lang w:val="sr-Cyrl-CS"/>
        </w:rPr>
        <w:t>ђ</w:t>
      </w:r>
      <w:r w:rsidRPr="00A65D22">
        <w:rPr>
          <w:rFonts w:ascii="Times New Roman" w:hAnsi="Times New Roman"/>
          <w:strike/>
        </w:rPr>
        <w:t xml:space="preserve">ен обављања послова свог радног места </w:t>
      </w:r>
      <w:r w:rsidRPr="00A65D22">
        <w:rPr>
          <w:rFonts w:ascii="Times New Roman" w:hAnsi="Times New Roman"/>
          <w:strike/>
          <w:lang w:val="sr-Cyrl-CS"/>
        </w:rPr>
        <w:t>и</w:t>
      </w:r>
      <w:r w:rsidRPr="00A65D22">
        <w:rPr>
          <w:rFonts w:ascii="Times New Roman" w:hAnsi="Times New Roman"/>
          <w:strike/>
        </w:rPr>
        <w:t xml:space="preserve"> за то време има право на накнаду плате у складу са Законом.</w:t>
      </w:r>
    </w:p>
    <w:p w:rsidR="009F7987" w:rsidRPr="00A65D22" w:rsidRDefault="009F7987" w:rsidP="00450B98">
      <w:pPr>
        <w:spacing w:after="0" w:line="240" w:lineRule="auto"/>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w:t>
      </w:r>
      <w:r w:rsidRPr="00A65D22">
        <w:rPr>
          <w:rFonts w:ascii="Times New Roman" w:hAnsi="Times New Roman"/>
          <w:lang/>
        </w:rPr>
        <w:t>7</w:t>
      </w:r>
      <w:r>
        <w:rPr>
          <w:rFonts w:ascii="Times New Roman" w:hAnsi="Times New Roman"/>
          <w:lang/>
        </w:rPr>
        <w:t>4</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Члановима органа синдиката организованих код послодавца, као и запосленом који је изабран у органе синдиката ван послодавца, омогућава се одсуствовање са рада, ради присуствовања синдикалним састанцима, конференцијама, седницама и конгресима и другим синдикалним активностима.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Овлашћени представник репрезентативног синдиката има право на плаћено одсуство</w:t>
      </w:r>
      <w:r w:rsidRPr="00A65D22">
        <w:rPr>
          <w:rFonts w:ascii="Times New Roman" w:hAnsi="Times New Roman"/>
          <w:lang/>
        </w:rPr>
        <w:t xml:space="preserve"> У СКЛАДУ СА ЗАКОНОМ</w:t>
      </w:r>
      <w:r w:rsidRPr="00A65D22">
        <w:rPr>
          <w:rFonts w:ascii="Times New Roman" w:hAnsi="Times New Roman"/>
        </w:rPr>
        <w:t>, ради обављања синдикалних функција којима је одређен:</w:t>
      </w:r>
    </w:p>
    <w:p w:rsidR="009F7987" w:rsidRPr="00A65D22" w:rsidRDefault="009F7987" w:rsidP="00450B98">
      <w:pPr>
        <w:spacing w:after="0" w:line="240" w:lineRule="auto"/>
        <w:ind w:left="600"/>
        <w:rPr>
          <w:rFonts w:ascii="Times New Roman" w:hAnsi="Times New Roman"/>
        </w:rPr>
      </w:pPr>
      <w:r w:rsidRPr="00A65D22">
        <w:rPr>
          <w:rFonts w:ascii="Times New Roman" w:hAnsi="Times New Roman"/>
        </w:rPr>
        <w:t>1) за колективно преговарање за време преговарања;</w:t>
      </w:r>
    </w:p>
    <w:p w:rsidR="009F7987" w:rsidRPr="00A65D22" w:rsidRDefault="009F7987" w:rsidP="00D74D5A">
      <w:pPr>
        <w:spacing w:after="0" w:line="240" w:lineRule="auto"/>
        <w:ind w:firstLine="567"/>
        <w:rPr>
          <w:rFonts w:ascii="Times New Roman" w:hAnsi="Times New Roman"/>
        </w:rPr>
      </w:pPr>
      <w:r w:rsidRPr="00A65D22">
        <w:rPr>
          <w:rFonts w:ascii="Times New Roman" w:hAnsi="Times New Roman"/>
        </w:rPr>
        <w:t>2) да заступа запосленог у радном спору са послодавцем пред арбитром или судом, за време заступања.</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7</w:t>
      </w:r>
      <w:r>
        <w:rPr>
          <w:rFonts w:ascii="Times New Roman" w:hAnsi="Times New Roman"/>
          <w:lang/>
        </w:rPr>
        <w:t>5</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може да уз исплате месечне плате запосленима обезбеди средства из изворних прихода остварених у складу са законом од најмање 0,30% на масу средстава плаћених на име плате за превенције радне инвалидности и рекреативни одмор запослених у складу са колективним уговором код послодавца и финансијским средствима обезбеђеним за ове намене.</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7</w:t>
      </w:r>
      <w:r>
        <w:rPr>
          <w:rFonts w:ascii="Times New Roman" w:hAnsi="Times New Roman"/>
          <w:lang/>
        </w:rPr>
        <w:t>6</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Послодавац прихвата обавезу да се уздржи од деловања којим би поједини синдикат био доведен у повлашћени или подређени положај.</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Повредом права на синдикално организовање, између осталог, сматра се и притисак на запослене да се иШчлане из синдиката или да се учлане у одређени синдикат.</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ПРАЋЕЊЕ ПРИМЕНЕ КОЛЕКТИВНОГ УГОВОРА </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 xml:space="preserve"> Члан 7</w:t>
      </w:r>
      <w:r>
        <w:rPr>
          <w:rFonts w:ascii="Times New Roman" w:hAnsi="Times New Roman"/>
          <w:lang/>
        </w:rPr>
        <w:t>7</w:t>
      </w:r>
      <w:r w:rsidRPr="00A65D22">
        <w:rPr>
          <w:rFonts w:ascii="Times New Roman" w:hAnsi="Times New Roman"/>
        </w:rPr>
        <w:t xml:space="preserve">. </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Односи између репрезентативних синдиката и послодавца, успоставиће се и решавати преговарањем и усклађивањем заједничких и посебних интереса, уз пуно уважавање аргумената, реалних односа, услова и могућности на принципима пуне равноправности и партнерства.</w:t>
      </w:r>
    </w:p>
    <w:p w:rsidR="009F7987" w:rsidRPr="00A65D22" w:rsidRDefault="009F7987" w:rsidP="00312333">
      <w:pPr>
        <w:spacing w:after="0" w:line="240" w:lineRule="auto"/>
        <w:ind w:firstLine="720"/>
        <w:jc w:val="both"/>
        <w:rPr>
          <w:rFonts w:ascii="Times New Roman" w:hAnsi="Times New Roman"/>
          <w:lang/>
        </w:rPr>
      </w:pPr>
      <w:r w:rsidRPr="00A65D22">
        <w:rPr>
          <w:rFonts w:ascii="Times New Roman" w:hAnsi="Times New Roman"/>
        </w:rPr>
        <w:t xml:space="preserve">Учесници образују Одбор за праћење примене </w:t>
      </w:r>
      <w:r w:rsidRPr="00A65D22">
        <w:rPr>
          <w:rFonts w:ascii="Times New Roman" w:hAnsi="Times New Roman"/>
          <w:lang/>
        </w:rPr>
        <w:t>ОВОГ УГОВОРА</w:t>
      </w:r>
      <w:r w:rsidRPr="00A65D22">
        <w:rPr>
          <w:rFonts w:ascii="Times New Roman" w:hAnsi="Times New Roman"/>
          <w:strike/>
          <w:lang/>
        </w:rPr>
        <w:t xml:space="preserve"> </w:t>
      </w:r>
      <w:r w:rsidRPr="00A65D22">
        <w:rPr>
          <w:rFonts w:ascii="Times New Roman" w:hAnsi="Times New Roman"/>
          <w:strike/>
        </w:rPr>
        <w:t>Анекса</w:t>
      </w:r>
      <w:r w:rsidRPr="00A65D22">
        <w:rPr>
          <w:rFonts w:ascii="Times New Roman" w:hAnsi="Times New Roman"/>
        </w:rPr>
        <w:t xml:space="preserve"> који има </w:t>
      </w:r>
      <w:r w:rsidRPr="00A65D22">
        <w:rPr>
          <w:rFonts w:ascii="Times New Roman" w:hAnsi="Times New Roman"/>
          <w:strike/>
        </w:rPr>
        <w:t>шест</w:t>
      </w:r>
      <w:r w:rsidRPr="00A65D22">
        <w:rPr>
          <w:rFonts w:ascii="Times New Roman" w:hAnsi="Times New Roman"/>
          <w:lang/>
        </w:rPr>
        <w:t xml:space="preserve"> ДЕВЕТ</w:t>
      </w:r>
      <w:r w:rsidRPr="00A65D22">
        <w:rPr>
          <w:rFonts w:ascii="Times New Roman" w:hAnsi="Times New Roman"/>
        </w:rPr>
        <w:t xml:space="preserve"> чланова - три члана која именује Влада</w:t>
      </w:r>
      <w:r w:rsidRPr="00A65D22">
        <w:rPr>
          <w:rFonts w:ascii="Times New Roman" w:hAnsi="Times New Roman"/>
          <w:lang/>
        </w:rPr>
        <w:t>,</w:t>
      </w:r>
      <w:r w:rsidRPr="00A65D22">
        <w:rPr>
          <w:rFonts w:ascii="Times New Roman" w:hAnsi="Times New Roman"/>
        </w:rPr>
        <w:t xml:space="preserve"> </w:t>
      </w:r>
      <w:r w:rsidRPr="00A65D22">
        <w:rPr>
          <w:rFonts w:ascii="Times New Roman" w:hAnsi="Times New Roman"/>
          <w:strike/>
        </w:rPr>
        <w:t xml:space="preserve">и </w:t>
      </w:r>
      <w:r w:rsidRPr="00A65D22">
        <w:rPr>
          <w:rFonts w:ascii="Times New Roman" w:hAnsi="Times New Roman"/>
        </w:rPr>
        <w:t xml:space="preserve">три члана која именују репрезентативни синдикати </w:t>
      </w:r>
      <w:r w:rsidRPr="00A65D22">
        <w:rPr>
          <w:rFonts w:ascii="Times New Roman" w:hAnsi="Times New Roman"/>
          <w:lang/>
        </w:rPr>
        <w:t>И ТРИ ЧЛАНА КОЈА ИМЕНУЈЕ УДРУЖЕЊЕ ПОСЛОДАВАЦА КОЈЕ ИСПУЊАВА ПРОПИСАНЕ УСЛОВЕ ДА БУДЕ УЧЕСНИК У ЗАКЉУЧИВАЊУ ОВОГ УГОВОРА.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Одбор је обавезан да најмање једном у три месеца разматра актуелна питања везана за: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1) материјални и социјални положај запослених;</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2) међусобне односе репрезентативних синдиката и послодавца;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3) потребу измена и допуна Анекса;</w:t>
      </w:r>
    </w:p>
    <w:p w:rsidR="009F7987" w:rsidRPr="00A65D22" w:rsidRDefault="009F7987" w:rsidP="00450B98">
      <w:pPr>
        <w:spacing w:after="0" w:line="240" w:lineRule="auto"/>
        <w:ind w:left="600"/>
        <w:jc w:val="both"/>
        <w:rPr>
          <w:rFonts w:ascii="Times New Roman" w:hAnsi="Times New Roman"/>
        </w:rPr>
      </w:pPr>
      <w:r w:rsidRPr="00A65D22">
        <w:rPr>
          <w:rFonts w:ascii="Times New Roman" w:hAnsi="Times New Roman"/>
        </w:rPr>
        <w:t>4) праксу и мишљења у вези са применом Анекса.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Одбор сачињава записник о разматраним питањима из става 3. овог члана и доставља га потписницима уговора.</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Одбор заузима ставове о актуелним питањима која разматра и о томе обавештава учеснике.</w:t>
      </w:r>
    </w:p>
    <w:p w:rsidR="009F7987" w:rsidRPr="00A65D22" w:rsidRDefault="009F7987" w:rsidP="00312333">
      <w:pPr>
        <w:spacing w:after="0" w:line="240" w:lineRule="auto"/>
        <w:ind w:firstLine="600"/>
        <w:jc w:val="both"/>
        <w:rPr>
          <w:rFonts w:ascii="Times New Roman" w:hAnsi="Times New Roman"/>
        </w:rPr>
      </w:pPr>
      <w:r w:rsidRPr="00A65D22">
        <w:rPr>
          <w:rFonts w:ascii="Times New Roman" w:hAnsi="Times New Roman"/>
        </w:rPr>
        <w:t>Одбор доноси пословник о раду којим ближе уређује своју организацију и рад.</w:t>
      </w:r>
    </w:p>
    <w:p w:rsidR="009F7987" w:rsidRPr="00A65D22" w:rsidRDefault="009F7987" w:rsidP="00312333">
      <w:pPr>
        <w:spacing w:after="0" w:line="240" w:lineRule="auto"/>
        <w:ind w:firstLine="600"/>
        <w:jc w:val="both"/>
        <w:rPr>
          <w:rFonts w:ascii="Times New Roman" w:hAnsi="Times New Roman"/>
          <w:lang w:val="sr-Cyrl-CS"/>
        </w:rPr>
      </w:pPr>
      <w:r w:rsidRPr="00A65D22">
        <w:rPr>
          <w:rFonts w:ascii="Times New Roman" w:hAnsi="Times New Roman"/>
        </w:rPr>
        <w:t>Вршење стручних и административно-техничких послова за потребе одбора наизменично обезбеђује сваки од учесника.</w:t>
      </w:r>
    </w:p>
    <w:p w:rsidR="009F7987" w:rsidRPr="00A65D22" w:rsidRDefault="009F7987" w:rsidP="00450B98">
      <w:pPr>
        <w:spacing w:after="0" w:line="240" w:lineRule="auto"/>
        <w:jc w:val="both"/>
        <w:rPr>
          <w:rFonts w:ascii="Times New Roman" w:hAnsi="Times New Roman"/>
          <w:strike/>
        </w:rPr>
      </w:pPr>
      <w:r w:rsidRPr="00A65D22">
        <w:rPr>
          <w:rFonts w:ascii="Times New Roman" w:hAnsi="Times New Roman"/>
          <w:strike/>
        </w:rPr>
        <w:t xml:space="preserve">Праћење примене ПКУ врши се састанцима  са председницима репрезентативног синдиката </w:t>
      </w:r>
      <w:r w:rsidRPr="00A65D22">
        <w:rPr>
          <w:rFonts w:ascii="Times New Roman" w:hAnsi="Times New Roman"/>
          <w:strike/>
          <w:lang w:val="sr-Cyrl-CS"/>
        </w:rPr>
        <w:t>и</w:t>
      </w:r>
      <w:r w:rsidRPr="00A65D22">
        <w:rPr>
          <w:rFonts w:ascii="Times New Roman" w:hAnsi="Times New Roman"/>
          <w:strike/>
        </w:rPr>
        <w:t xml:space="preserve"> послодавца по окрузима,</w:t>
      </w:r>
      <w:r w:rsidRPr="00A65D22">
        <w:rPr>
          <w:rFonts w:ascii="Times New Roman" w:hAnsi="Times New Roman"/>
          <w:strike/>
          <w:lang/>
        </w:rPr>
        <w:t xml:space="preserve"> </w:t>
      </w:r>
      <w:r w:rsidRPr="00A65D22">
        <w:rPr>
          <w:rFonts w:ascii="Times New Roman" w:hAnsi="Times New Roman"/>
          <w:strike/>
        </w:rPr>
        <w:t>што се ближе уре</w:t>
      </w:r>
      <w:r w:rsidRPr="00A65D22">
        <w:rPr>
          <w:rFonts w:ascii="Times New Roman" w:hAnsi="Times New Roman"/>
          <w:strike/>
          <w:lang w:val="sr-Cyrl-CS"/>
        </w:rPr>
        <w:t>ђ</w:t>
      </w:r>
      <w:r w:rsidRPr="00A65D22">
        <w:rPr>
          <w:rFonts w:ascii="Times New Roman" w:hAnsi="Times New Roman"/>
          <w:strike/>
        </w:rPr>
        <w:t>ује пословником о раду.</w:t>
      </w:r>
    </w:p>
    <w:p w:rsidR="009F7987" w:rsidRPr="00A65D22" w:rsidRDefault="009F7987" w:rsidP="00450B98">
      <w:pPr>
        <w:spacing w:after="0" w:line="240" w:lineRule="auto"/>
        <w:jc w:val="both"/>
        <w:rPr>
          <w:rFonts w:ascii="Times New Roman" w:hAnsi="Times New Roman"/>
          <w:strike/>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ПРЕЛАЗНЕ И ЗАВРШНЕ ОДРЕДБЕ</w:t>
      </w: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7</w:t>
      </w:r>
      <w:r>
        <w:rPr>
          <w:rFonts w:ascii="Times New Roman" w:hAnsi="Times New Roman"/>
          <w:lang/>
        </w:rPr>
        <w:t>8</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Поступак измена и допуна овог уговора, као и закључивања новог уговора, спроводи се у складу са законом, а може да га покрене сваки од учесника писменим предлогом.</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Учесници су дужни да се изјасне у року од 15 дана о поднетом предлогу за измене и допуне овог уговора и да у наредном року од 15 дана отпочну процес преговарања. </w:t>
      </w:r>
    </w:p>
    <w:p w:rsidR="009F7987" w:rsidRPr="00A65D22" w:rsidRDefault="009F7987" w:rsidP="00312333">
      <w:pPr>
        <w:spacing w:after="0" w:line="240" w:lineRule="auto"/>
        <w:ind w:firstLine="720"/>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sidRPr="00A65D22">
        <w:rPr>
          <w:rFonts w:ascii="Times New Roman" w:hAnsi="Times New Roman"/>
        </w:rPr>
        <w:t>Члан 7</w:t>
      </w:r>
      <w:r>
        <w:rPr>
          <w:rFonts w:ascii="Times New Roman" w:hAnsi="Times New Roman"/>
          <w:lang/>
        </w:rPr>
        <w:t>9</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Овај уговор може престати да важи споразумом учесника или отказом.</w:t>
      </w:r>
    </w:p>
    <w:p w:rsidR="009F7987" w:rsidRDefault="009F7987" w:rsidP="00450B98">
      <w:pPr>
        <w:spacing w:after="0" w:line="240" w:lineRule="auto"/>
        <w:jc w:val="both"/>
        <w:rPr>
          <w:rFonts w:ascii="Times New Roman" w:hAnsi="Times New Roman"/>
        </w:rPr>
      </w:pPr>
      <w:r w:rsidRPr="00A65D22">
        <w:rPr>
          <w:rFonts w:ascii="Times New Roman" w:hAnsi="Times New Roman"/>
        </w:rPr>
        <w:t>У случају отказа Уговор престаје да важи протеком шест месеци од дана пријема акта о отказу. </w:t>
      </w:r>
    </w:p>
    <w:p w:rsidR="009F7987" w:rsidRPr="00A65D22" w:rsidRDefault="009F7987" w:rsidP="00450B98">
      <w:pPr>
        <w:spacing w:after="0" w:line="240" w:lineRule="auto"/>
        <w:jc w:val="both"/>
        <w:rPr>
          <w:rFonts w:ascii="Times New Roman" w:hAnsi="Times New Roman"/>
        </w:rPr>
      </w:pPr>
    </w:p>
    <w:p w:rsidR="009F7987" w:rsidRPr="00A65D22" w:rsidRDefault="009F7987" w:rsidP="00450B98">
      <w:pPr>
        <w:spacing w:after="0" w:line="240" w:lineRule="auto"/>
        <w:jc w:val="center"/>
        <w:rPr>
          <w:rFonts w:ascii="Times New Roman" w:hAnsi="Times New Roman"/>
        </w:rPr>
      </w:pPr>
      <w:r>
        <w:rPr>
          <w:rFonts w:ascii="Times New Roman" w:hAnsi="Times New Roman"/>
        </w:rPr>
        <w:t xml:space="preserve">Члан </w:t>
      </w:r>
      <w:r>
        <w:rPr>
          <w:rFonts w:ascii="Times New Roman" w:hAnsi="Times New Roman"/>
          <w:lang/>
        </w:rPr>
        <w:t>80</w:t>
      </w:r>
      <w:r w:rsidRPr="00A65D22">
        <w:rPr>
          <w:rFonts w:ascii="Times New Roman" w:hAnsi="Times New Roman"/>
        </w:rPr>
        <w:t>.</w:t>
      </w:r>
    </w:p>
    <w:p w:rsidR="009F7987" w:rsidRPr="00A65D22" w:rsidRDefault="009F7987" w:rsidP="00312333">
      <w:pPr>
        <w:spacing w:after="0" w:line="240" w:lineRule="auto"/>
        <w:ind w:firstLine="720"/>
        <w:jc w:val="both"/>
        <w:rPr>
          <w:rFonts w:ascii="Times New Roman" w:hAnsi="Times New Roman"/>
        </w:rPr>
      </w:pPr>
      <w:r w:rsidRPr="00A65D22">
        <w:rPr>
          <w:rFonts w:ascii="Times New Roman" w:hAnsi="Times New Roman"/>
        </w:rPr>
        <w:t xml:space="preserve">Овај колективни уговор ступа на снагу </w:t>
      </w:r>
      <w:r w:rsidRPr="00217ED4">
        <w:rPr>
          <w:rFonts w:ascii="Times New Roman" w:hAnsi="Times New Roman"/>
          <w:highlight w:val="yellow"/>
          <w:lang/>
        </w:rPr>
        <w:t>ДАНОМ ОБЈАВЉИВАЊА</w:t>
      </w:r>
      <w:r w:rsidRPr="00A65D22">
        <w:rPr>
          <w:rFonts w:ascii="Times New Roman" w:hAnsi="Times New Roman"/>
        </w:rPr>
        <w:t xml:space="preserve"> у „Службеном гласнику Републике Србије”, а примењиваће се три године од дана ступања на снагу.</w:t>
      </w:r>
    </w:p>
    <w:p w:rsidR="009F7987" w:rsidRDefault="009F7987" w:rsidP="00450B98">
      <w:pPr>
        <w:spacing w:after="0" w:line="240" w:lineRule="auto"/>
        <w:rPr>
          <w:rFonts w:ascii="Times New Roman" w:hAnsi="Times New Roman"/>
          <w:strike/>
        </w:rPr>
      </w:pPr>
    </w:p>
    <w:p w:rsidR="009F7987" w:rsidRDefault="009F7987" w:rsidP="00450B98">
      <w:pPr>
        <w:spacing w:after="0" w:line="240" w:lineRule="auto"/>
        <w:rPr>
          <w:rFonts w:ascii="Times New Roman" w:hAnsi="Times New Roman"/>
          <w:strike/>
        </w:rPr>
      </w:pPr>
    </w:p>
    <w:p w:rsidR="009F7987" w:rsidRPr="00A65D22" w:rsidRDefault="009F7987" w:rsidP="00450B98">
      <w:pPr>
        <w:spacing w:after="0" w:line="240" w:lineRule="auto"/>
        <w:jc w:val="center"/>
        <w:rPr>
          <w:rFonts w:ascii="Times New Roman" w:hAnsi="Times New Roman"/>
        </w:rPr>
      </w:pPr>
    </w:p>
    <w:p w:rsidR="009F7987" w:rsidRPr="00A65D22" w:rsidRDefault="009F7987" w:rsidP="00450B98">
      <w:pPr>
        <w:spacing w:after="0" w:line="240" w:lineRule="auto"/>
        <w:rPr>
          <w:rFonts w:ascii="Times New Roman" w:hAnsi="Times New Roman"/>
        </w:rPr>
      </w:pPr>
    </w:p>
    <w:sectPr w:rsidR="009F7987" w:rsidRPr="00A65D22" w:rsidSect="007A430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7987" w:rsidRDefault="009F7987" w:rsidP="00BF2487">
      <w:pPr>
        <w:spacing w:after="0" w:line="240" w:lineRule="auto"/>
      </w:pPr>
      <w:r>
        <w:separator/>
      </w:r>
    </w:p>
  </w:endnote>
  <w:endnote w:type="continuationSeparator" w:id="0">
    <w:p w:rsidR="009F7987" w:rsidRDefault="009F7987" w:rsidP="00BF2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7987" w:rsidRDefault="009F7987" w:rsidP="00BF2487">
      <w:pPr>
        <w:spacing w:after="0" w:line="240" w:lineRule="auto"/>
      </w:pPr>
      <w:r>
        <w:separator/>
      </w:r>
    </w:p>
  </w:footnote>
  <w:footnote w:type="continuationSeparator" w:id="0">
    <w:p w:rsidR="009F7987" w:rsidRDefault="009F7987" w:rsidP="00BF24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34972"/>
    <w:multiLevelType w:val="hybridMultilevel"/>
    <w:tmpl w:val="AB58B956"/>
    <w:lvl w:ilvl="0" w:tplc="0409000F">
      <w:start w:val="1"/>
      <w:numFmt w:val="decimal"/>
      <w:lvlText w:val="%1."/>
      <w:lvlJc w:val="left"/>
      <w:pPr>
        <w:ind w:left="3840" w:hanging="360"/>
      </w:pPr>
      <w:rPr>
        <w:rFonts w:cs="Times New Roman"/>
      </w:rPr>
    </w:lvl>
    <w:lvl w:ilvl="1" w:tplc="04090019" w:tentative="1">
      <w:start w:val="1"/>
      <w:numFmt w:val="lowerLetter"/>
      <w:lvlText w:val="%2."/>
      <w:lvlJc w:val="left"/>
      <w:pPr>
        <w:ind w:left="4560" w:hanging="360"/>
      </w:pPr>
      <w:rPr>
        <w:rFonts w:cs="Times New Roman"/>
      </w:rPr>
    </w:lvl>
    <w:lvl w:ilvl="2" w:tplc="0409001B" w:tentative="1">
      <w:start w:val="1"/>
      <w:numFmt w:val="lowerRoman"/>
      <w:lvlText w:val="%3."/>
      <w:lvlJc w:val="right"/>
      <w:pPr>
        <w:ind w:left="5280" w:hanging="180"/>
      </w:pPr>
      <w:rPr>
        <w:rFonts w:cs="Times New Roman"/>
      </w:rPr>
    </w:lvl>
    <w:lvl w:ilvl="3" w:tplc="0409000F" w:tentative="1">
      <w:start w:val="1"/>
      <w:numFmt w:val="decimal"/>
      <w:lvlText w:val="%4."/>
      <w:lvlJc w:val="left"/>
      <w:pPr>
        <w:ind w:left="6000" w:hanging="360"/>
      </w:pPr>
      <w:rPr>
        <w:rFonts w:cs="Times New Roman"/>
      </w:rPr>
    </w:lvl>
    <w:lvl w:ilvl="4" w:tplc="04090019" w:tentative="1">
      <w:start w:val="1"/>
      <w:numFmt w:val="lowerLetter"/>
      <w:lvlText w:val="%5."/>
      <w:lvlJc w:val="left"/>
      <w:pPr>
        <w:ind w:left="6720" w:hanging="360"/>
      </w:pPr>
      <w:rPr>
        <w:rFonts w:cs="Times New Roman"/>
      </w:rPr>
    </w:lvl>
    <w:lvl w:ilvl="5" w:tplc="0409001B" w:tentative="1">
      <w:start w:val="1"/>
      <w:numFmt w:val="lowerRoman"/>
      <w:lvlText w:val="%6."/>
      <w:lvlJc w:val="right"/>
      <w:pPr>
        <w:ind w:left="7440" w:hanging="180"/>
      </w:pPr>
      <w:rPr>
        <w:rFonts w:cs="Times New Roman"/>
      </w:rPr>
    </w:lvl>
    <w:lvl w:ilvl="6" w:tplc="0409000F" w:tentative="1">
      <w:start w:val="1"/>
      <w:numFmt w:val="decimal"/>
      <w:lvlText w:val="%7."/>
      <w:lvlJc w:val="left"/>
      <w:pPr>
        <w:ind w:left="8160" w:hanging="360"/>
      </w:pPr>
      <w:rPr>
        <w:rFonts w:cs="Times New Roman"/>
      </w:rPr>
    </w:lvl>
    <w:lvl w:ilvl="7" w:tplc="04090019" w:tentative="1">
      <w:start w:val="1"/>
      <w:numFmt w:val="lowerLetter"/>
      <w:lvlText w:val="%8."/>
      <w:lvlJc w:val="left"/>
      <w:pPr>
        <w:ind w:left="8880" w:hanging="360"/>
      </w:pPr>
      <w:rPr>
        <w:rFonts w:cs="Times New Roman"/>
      </w:rPr>
    </w:lvl>
    <w:lvl w:ilvl="8" w:tplc="0409001B" w:tentative="1">
      <w:start w:val="1"/>
      <w:numFmt w:val="lowerRoman"/>
      <w:lvlText w:val="%9."/>
      <w:lvlJc w:val="right"/>
      <w:pPr>
        <w:ind w:left="9600" w:hanging="180"/>
      </w:pPr>
      <w:rPr>
        <w:rFonts w:cs="Times New Roman"/>
      </w:rPr>
    </w:lvl>
  </w:abstractNum>
  <w:abstractNum w:abstractNumId="1">
    <w:nsid w:val="0BEC0223"/>
    <w:multiLevelType w:val="hybridMultilevel"/>
    <w:tmpl w:val="D7E274FE"/>
    <w:lvl w:ilvl="0" w:tplc="BF3CDA56">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4E6618B"/>
    <w:multiLevelType w:val="hybridMultilevel"/>
    <w:tmpl w:val="AC363B9A"/>
    <w:lvl w:ilvl="0" w:tplc="86F60DFA">
      <w:start w:val="1"/>
      <w:numFmt w:val="decimal"/>
      <w:lvlText w:val="%1)"/>
      <w:lvlJc w:val="left"/>
      <w:pPr>
        <w:ind w:left="960" w:hanging="360"/>
      </w:pPr>
      <w:rPr>
        <w:rFonts w:cs="Times New Roman" w:hint="default"/>
      </w:rPr>
    </w:lvl>
    <w:lvl w:ilvl="1" w:tplc="04090019" w:tentative="1">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3">
    <w:nsid w:val="2CC37B7E"/>
    <w:multiLevelType w:val="hybridMultilevel"/>
    <w:tmpl w:val="178479E4"/>
    <w:lvl w:ilvl="0" w:tplc="6CF2044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5E13264"/>
    <w:multiLevelType w:val="hybridMultilevel"/>
    <w:tmpl w:val="E1AAC580"/>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5">
    <w:nsid w:val="4F564DDA"/>
    <w:multiLevelType w:val="hybridMultilevel"/>
    <w:tmpl w:val="C6E6EF98"/>
    <w:lvl w:ilvl="0" w:tplc="A55C522C">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97F3ED4"/>
    <w:multiLevelType w:val="hybridMultilevel"/>
    <w:tmpl w:val="EFDC6008"/>
    <w:lvl w:ilvl="0" w:tplc="0409000F">
      <w:start w:val="1"/>
      <w:numFmt w:val="decimal"/>
      <w:lvlText w:val="%1."/>
      <w:lvlJc w:val="left"/>
      <w:pPr>
        <w:ind w:left="1320" w:hanging="360"/>
      </w:pPr>
      <w:rPr>
        <w:rFonts w:cs="Times New Roman"/>
      </w:rPr>
    </w:lvl>
    <w:lvl w:ilvl="1" w:tplc="04090019" w:tentative="1">
      <w:start w:val="1"/>
      <w:numFmt w:val="lowerLetter"/>
      <w:lvlText w:val="%2."/>
      <w:lvlJc w:val="left"/>
      <w:pPr>
        <w:ind w:left="2040" w:hanging="360"/>
      </w:pPr>
      <w:rPr>
        <w:rFonts w:cs="Times New Roman"/>
      </w:rPr>
    </w:lvl>
    <w:lvl w:ilvl="2" w:tplc="0409001B" w:tentative="1">
      <w:start w:val="1"/>
      <w:numFmt w:val="lowerRoman"/>
      <w:lvlText w:val="%3."/>
      <w:lvlJc w:val="right"/>
      <w:pPr>
        <w:ind w:left="2760" w:hanging="180"/>
      </w:pPr>
      <w:rPr>
        <w:rFonts w:cs="Times New Roman"/>
      </w:rPr>
    </w:lvl>
    <w:lvl w:ilvl="3" w:tplc="0409000F">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605D"/>
    <w:rsid w:val="00002455"/>
    <w:rsid w:val="0005781F"/>
    <w:rsid w:val="00060033"/>
    <w:rsid w:val="00063E59"/>
    <w:rsid w:val="000837FD"/>
    <w:rsid w:val="00086B55"/>
    <w:rsid w:val="000A08A1"/>
    <w:rsid w:val="000B07F0"/>
    <w:rsid w:val="000D7DCA"/>
    <w:rsid w:val="000E4CD7"/>
    <w:rsid w:val="000F5409"/>
    <w:rsid w:val="0011102C"/>
    <w:rsid w:val="001112C3"/>
    <w:rsid w:val="00114850"/>
    <w:rsid w:val="00141255"/>
    <w:rsid w:val="00145D26"/>
    <w:rsid w:val="0015386D"/>
    <w:rsid w:val="0016229F"/>
    <w:rsid w:val="001674F7"/>
    <w:rsid w:val="00190A79"/>
    <w:rsid w:val="0019132B"/>
    <w:rsid w:val="00195D8B"/>
    <w:rsid w:val="001B0BFF"/>
    <w:rsid w:val="001B3494"/>
    <w:rsid w:val="001D3146"/>
    <w:rsid w:val="001E04B8"/>
    <w:rsid w:val="001E210B"/>
    <w:rsid w:val="001F065B"/>
    <w:rsid w:val="00202C37"/>
    <w:rsid w:val="00217ED4"/>
    <w:rsid w:val="00222385"/>
    <w:rsid w:val="002256E6"/>
    <w:rsid w:val="00247F0C"/>
    <w:rsid w:val="00250422"/>
    <w:rsid w:val="0025136D"/>
    <w:rsid w:val="002529C0"/>
    <w:rsid w:val="00254162"/>
    <w:rsid w:val="002C2395"/>
    <w:rsid w:val="002D2B0D"/>
    <w:rsid w:val="002E4543"/>
    <w:rsid w:val="002E7677"/>
    <w:rsid w:val="002F302E"/>
    <w:rsid w:val="002F3D88"/>
    <w:rsid w:val="00312333"/>
    <w:rsid w:val="00321E45"/>
    <w:rsid w:val="003241BD"/>
    <w:rsid w:val="003314C9"/>
    <w:rsid w:val="00350C06"/>
    <w:rsid w:val="00352D2D"/>
    <w:rsid w:val="00355E18"/>
    <w:rsid w:val="00367318"/>
    <w:rsid w:val="00381224"/>
    <w:rsid w:val="00393A9F"/>
    <w:rsid w:val="003A15C8"/>
    <w:rsid w:val="003A65AE"/>
    <w:rsid w:val="003B1AF3"/>
    <w:rsid w:val="003C397A"/>
    <w:rsid w:val="003C41C2"/>
    <w:rsid w:val="003D6ACB"/>
    <w:rsid w:val="0043605D"/>
    <w:rsid w:val="00436CDF"/>
    <w:rsid w:val="00450B98"/>
    <w:rsid w:val="0046735B"/>
    <w:rsid w:val="00472655"/>
    <w:rsid w:val="00477822"/>
    <w:rsid w:val="004802D1"/>
    <w:rsid w:val="004A756A"/>
    <w:rsid w:val="004C5562"/>
    <w:rsid w:val="004F3113"/>
    <w:rsid w:val="004F491D"/>
    <w:rsid w:val="00501B0C"/>
    <w:rsid w:val="005030E5"/>
    <w:rsid w:val="005051B9"/>
    <w:rsid w:val="00512572"/>
    <w:rsid w:val="00512CD4"/>
    <w:rsid w:val="00521FCD"/>
    <w:rsid w:val="005406ED"/>
    <w:rsid w:val="00546386"/>
    <w:rsid w:val="00557D9C"/>
    <w:rsid w:val="005607F0"/>
    <w:rsid w:val="00572F75"/>
    <w:rsid w:val="005732FE"/>
    <w:rsid w:val="00585D24"/>
    <w:rsid w:val="005A1478"/>
    <w:rsid w:val="005F66C5"/>
    <w:rsid w:val="00603F99"/>
    <w:rsid w:val="00632FCF"/>
    <w:rsid w:val="0063740C"/>
    <w:rsid w:val="006523F4"/>
    <w:rsid w:val="00657630"/>
    <w:rsid w:val="00660C37"/>
    <w:rsid w:val="006C751E"/>
    <w:rsid w:val="006F1071"/>
    <w:rsid w:val="007066E4"/>
    <w:rsid w:val="00734B9A"/>
    <w:rsid w:val="00741A04"/>
    <w:rsid w:val="007474FC"/>
    <w:rsid w:val="00747775"/>
    <w:rsid w:val="007535E3"/>
    <w:rsid w:val="0077781B"/>
    <w:rsid w:val="00787B9F"/>
    <w:rsid w:val="007959D0"/>
    <w:rsid w:val="007A4308"/>
    <w:rsid w:val="007C2105"/>
    <w:rsid w:val="007D0226"/>
    <w:rsid w:val="007D04DC"/>
    <w:rsid w:val="007E2766"/>
    <w:rsid w:val="007F71F7"/>
    <w:rsid w:val="00805075"/>
    <w:rsid w:val="008202E4"/>
    <w:rsid w:val="0083654B"/>
    <w:rsid w:val="008A6F04"/>
    <w:rsid w:val="008D0870"/>
    <w:rsid w:val="008D68E3"/>
    <w:rsid w:val="008F226F"/>
    <w:rsid w:val="008F4D18"/>
    <w:rsid w:val="00912166"/>
    <w:rsid w:val="00920611"/>
    <w:rsid w:val="009301FF"/>
    <w:rsid w:val="009478E4"/>
    <w:rsid w:val="0095149A"/>
    <w:rsid w:val="00954BC4"/>
    <w:rsid w:val="00993EBB"/>
    <w:rsid w:val="00994A0D"/>
    <w:rsid w:val="009A0D43"/>
    <w:rsid w:val="009E62DD"/>
    <w:rsid w:val="009F7987"/>
    <w:rsid w:val="00A4039E"/>
    <w:rsid w:val="00A51C45"/>
    <w:rsid w:val="00A65D22"/>
    <w:rsid w:val="00A71873"/>
    <w:rsid w:val="00A75ED1"/>
    <w:rsid w:val="00A81229"/>
    <w:rsid w:val="00A84705"/>
    <w:rsid w:val="00AA0015"/>
    <w:rsid w:val="00AA7F34"/>
    <w:rsid w:val="00AB107A"/>
    <w:rsid w:val="00AC1C4F"/>
    <w:rsid w:val="00AF19EF"/>
    <w:rsid w:val="00AF237C"/>
    <w:rsid w:val="00B07D0A"/>
    <w:rsid w:val="00B54B53"/>
    <w:rsid w:val="00B61BC7"/>
    <w:rsid w:val="00B81AC3"/>
    <w:rsid w:val="00BB30A7"/>
    <w:rsid w:val="00BC3B34"/>
    <w:rsid w:val="00BC7679"/>
    <w:rsid w:val="00BC7C8A"/>
    <w:rsid w:val="00BE54C0"/>
    <w:rsid w:val="00BF2487"/>
    <w:rsid w:val="00BF377B"/>
    <w:rsid w:val="00BF3BE2"/>
    <w:rsid w:val="00BF6912"/>
    <w:rsid w:val="00C00FA2"/>
    <w:rsid w:val="00C17A1F"/>
    <w:rsid w:val="00C31AC8"/>
    <w:rsid w:val="00C5179E"/>
    <w:rsid w:val="00C52462"/>
    <w:rsid w:val="00C53827"/>
    <w:rsid w:val="00C61386"/>
    <w:rsid w:val="00C631A2"/>
    <w:rsid w:val="00C81416"/>
    <w:rsid w:val="00C92488"/>
    <w:rsid w:val="00CA3A05"/>
    <w:rsid w:val="00CC5258"/>
    <w:rsid w:val="00CE0169"/>
    <w:rsid w:val="00CE1111"/>
    <w:rsid w:val="00CE7B1C"/>
    <w:rsid w:val="00CF0825"/>
    <w:rsid w:val="00CF5E5E"/>
    <w:rsid w:val="00D114EB"/>
    <w:rsid w:val="00D17955"/>
    <w:rsid w:val="00D17A6D"/>
    <w:rsid w:val="00D21408"/>
    <w:rsid w:val="00D43F07"/>
    <w:rsid w:val="00D74D5A"/>
    <w:rsid w:val="00D82096"/>
    <w:rsid w:val="00D87D8B"/>
    <w:rsid w:val="00D94C7A"/>
    <w:rsid w:val="00DA3EDF"/>
    <w:rsid w:val="00DA5C46"/>
    <w:rsid w:val="00DB1938"/>
    <w:rsid w:val="00DB73D8"/>
    <w:rsid w:val="00DC136E"/>
    <w:rsid w:val="00E02821"/>
    <w:rsid w:val="00E05180"/>
    <w:rsid w:val="00E102A7"/>
    <w:rsid w:val="00E17189"/>
    <w:rsid w:val="00E273FA"/>
    <w:rsid w:val="00E30182"/>
    <w:rsid w:val="00E6478D"/>
    <w:rsid w:val="00E71A44"/>
    <w:rsid w:val="00E9029B"/>
    <w:rsid w:val="00E96410"/>
    <w:rsid w:val="00E9761B"/>
    <w:rsid w:val="00EA66F0"/>
    <w:rsid w:val="00EC11F3"/>
    <w:rsid w:val="00EC4E1A"/>
    <w:rsid w:val="00EF175E"/>
    <w:rsid w:val="00EF7267"/>
    <w:rsid w:val="00F02681"/>
    <w:rsid w:val="00F05B58"/>
    <w:rsid w:val="00F17653"/>
    <w:rsid w:val="00F445FF"/>
    <w:rsid w:val="00F554F8"/>
    <w:rsid w:val="00F843AD"/>
    <w:rsid w:val="00F90EA1"/>
    <w:rsid w:val="00F969A3"/>
    <w:rsid w:val="00FA61D0"/>
    <w:rsid w:val="00FB763B"/>
    <w:rsid w:val="00FC6E46"/>
    <w:rsid w:val="00FE2B97"/>
    <w:rsid w:val="00FE6B22"/>
    <w:rsid w:val="00FF347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5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43605D"/>
    <w:rPr>
      <w:rFonts w:cs="Times New Roman"/>
      <w:color w:val="0563C1"/>
      <w:u w:val="single"/>
    </w:rPr>
  </w:style>
  <w:style w:type="paragraph" w:styleId="ListParagraph">
    <w:name w:val="List Paragraph"/>
    <w:basedOn w:val="Normal"/>
    <w:uiPriority w:val="99"/>
    <w:qFormat/>
    <w:rsid w:val="006523F4"/>
    <w:pPr>
      <w:ind w:left="720"/>
      <w:contextualSpacing/>
    </w:pPr>
  </w:style>
  <w:style w:type="character" w:styleId="CommentReference">
    <w:name w:val="annotation reference"/>
    <w:basedOn w:val="DefaultParagraphFont"/>
    <w:uiPriority w:val="99"/>
    <w:semiHidden/>
    <w:rsid w:val="001E04B8"/>
    <w:rPr>
      <w:rFonts w:cs="Times New Roman"/>
      <w:sz w:val="16"/>
      <w:szCs w:val="16"/>
    </w:rPr>
  </w:style>
  <w:style w:type="paragraph" w:styleId="CommentText">
    <w:name w:val="annotation text"/>
    <w:basedOn w:val="Normal"/>
    <w:link w:val="CommentTextChar"/>
    <w:uiPriority w:val="99"/>
    <w:semiHidden/>
    <w:rsid w:val="001E04B8"/>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E04B8"/>
    <w:rPr>
      <w:rFonts w:cs="Times New Roman"/>
      <w:sz w:val="20"/>
      <w:szCs w:val="20"/>
    </w:rPr>
  </w:style>
  <w:style w:type="paragraph" w:styleId="CommentSubject">
    <w:name w:val="annotation subject"/>
    <w:basedOn w:val="CommentText"/>
    <w:next w:val="CommentText"/>
    <w:link w:val="CommentSubjectChar"/>
    <w:uiPriority w:val="99"/>
    <w:semiHidden/>
    <w:rsid w:val="001E04B8"/>
    <w:rPr>
      <w:b/>
      <w:bCs/>
    </w:rPr>
  </w:style>
  <w:style w:type="character" w:customStyle="1" w:styleId="CommentSubjectChar">
    <w:name w:val="Comment Subject Char"/>
    <w:basedOn w:val="CommentTextChar"/>
    <w:link w:val="CommentSubject"/>
    <w:uiPriority w:val="99"/>
    <w:semiHidden/>
    <w:locked/>
    <w:rsid w:val="001E04B8"/>
    <w:rPr>
      <w:b/>
      <w:bCs/>
    </w:rPr>
  </w:style>
  <w:style w:type="paragraph" w:styleId="BalloonText">
    <w:name w:val="Balloon Text"/>
    <w:basedOn w:val="Normal"/>
    <w:link w:val="BalloonTextChar"/>
    <w:uiPriority w:val="99"/>
    <w:semiHidden/>
    <w:rsid w:val="001E0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E04B8"/>
    <w:rPr>
      <w:rFonts w:ascii="Segoe UI" w:hAnsi="Segoe UI" w:cs="Segoe UI"/>
      <w:sz w:val="18"/>
      <w:szCs w:val="18"/>
    </w:rPr>
  </w:style>
  <w:style w:type="paragraph" w:styleId="Header">
    <w:name w:val="header"/>
    <w:basedOn w:val="Normal"/>
    <w:link w:val="HeaderChar"/>
    <w:uiPriority w:val="99"/>
    <w:rsid w:val="00BF248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F2487"/>
    <w:rPr>
      <w:rFonts w:cs="Times New Roman"/>
    </w:rPr>
  </w:style>
  <w:style w:type="paragraph" w:styleId="Footer">
    <w:name w:val="footer"/>
    <w:basedOn w:val="Normal"/>
    <w:link w:val="FooterChar"/>
    <w:uiPriority w:val="99"/>
    <w:rsid w:val="00BF248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F2487"/>
    <w:rPr>
      <w:rFonts w:cs="Times New Roman"/>
    </w:rPr>
  </w:style>
</w:styles>
</file>

<file path=word/webSettings.xml><?xml version="1.0" encoding="utf-8"?>
<w:webSettings xmlns:r="http://schemas.openxmlformats.org/officeDocument/2006/relationships" xmlns:w="http://schemas.openxmlformats.org/wordprocessingml/2006/main">
  <w:divs>
    <w:div w:id="6681400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24</Pages>
  <Words>10394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НАЦРТ</dc:title>
  <dc:subject/>
  <dc:creator>Ivana Milinković</dc:creator>
  <cp:keywords/>
  <dc:description/>
  <cp:lastModifiedBy>Uprava</cp:lastModifiedBy>
  <cp:revision>2</cp:revision>
  <cp:lastPrinted>2019-03-11T08:38:00Z</cp:lastPrinted>
  <dcterms:created xsi:type="dcterms:W3CDTF">2019-03-11T08:38:00Z</dcterms:created>
  <dcterms:modified xsi:type="dcterms:W3CDTF">2019-03-11T08:38:00Z</dcterms:modified>
</cp:coreProperties>
</file>